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10350" w:type="dxa"/>
        <w:tblInd w:w="-342" w:type="dxa"/>
        <w:tblLook w:val="04A0" w:firstRow="1" w:lastRow="0" w:firstColumn="1" w:lastColumn="0" w:noHBand="0" w:noVBand="1"/>
      </w:tblPr>
      <w:tblGrid>
        <w:gridCol w:w="4423"/>
        <w:gridCol w:w="273"/>
        <w:gridCol w:w="1797"/>
        <w:gridCol w:w="60"/>
        <w:gridCol w:w="375"/>
        <w:gridCol w:w="3422"/>
      </w:tblGrid>
      <w:tr w:rsidR="00152800" w:rsidTr="00A47854">
        <w:tc>
          <w:tcPr>
            <w:tcW w:w="10350" w:type="dxa"/>
            <w:gridSpan w:val="6"/>
            <w:shd w:val="clear" w:color="auto" w:fill="000000" w:themeFill="text1"/>
          </w:tcPr>
          <w:p w:rsidR="00152800" w:rsidRPr="005A6712" w:rsidRDefault="002E294F" w:rsidP="00152800">
            <w:pPr>
              <w:jc w:val="center"/>
            </w:pPr>
            <w:r>
              <w:t>A</w:t>
            </w:r>
            <w:r w:rsidR="00152800" w:rsidRPr="005A6712">
              <w:t>pplicant Information</w:t>
            </w:r>
          </w:p>
        </w:tc>
      </w:tr>
      <w:tr w:rsidR="00C822AC" w:rsidTr="00A47854">
        <w:tc>
          <w:tcPr>
            <w:tcW w:w="10350" w:type="dxa"/>
            <w:gridSpan w:val="6"/>
            <w:shd w:val="clear" w:color="auto" w:fill="FFFFFF" w:themeFill="background1"/>
          </w:tcPr>
          <w:p w:rsidR="00C822AC" w:rsidRPr="005A6712" w:rsidRDefault="00C822AC" w:rsidP="006A0058">
            <w:r w:rsidRPr="005A6712">
              <w:t>Name:</w:t>
            </w:r>
            <w:r w:rsidR="006A0058" w:rsidRPr="005A6712">
              <w:t xml:space="preserve">        </w:t>
            </w:r>
            <w:r w:rsidRPr="005A6712">
              <w:t xml:space="preserve"> </w:t>
            </w:r>
            <w:sdt>
              <w:sdtPr>
                <w:rPr>
                  <w:shd w:val="clear" w:color="auto" w:fill="FFFFFF" w:themeFill="background1"/>
                </w:rPr>
                <w:id w:val="1362713671"/>
                <w:placeholder>
                  <w:docPart w:val="977717E26E164261919D000ECDE29AF5"/>
                </w:placeholder>
              </w:sdtPr>
              <w:sdtEndPr/>
              <w:sdtContent>
                <w:r w:rsidR="006A0058" w:rsidRPr="005A6712">
                  <w:rPr>
                    <w:shd w:val="clear" w:color="auto" w:fill="FFFFFF" w:themeFill="background1"/>
                  </w:rPr>
                  <w:t xml:space="preserve">                                                                                                                         </w:t>
                </w:r>
              </w:sdtContent>
            </w:sdt>
          </w:p>
        </w:tc>
      </w:tr>
      <w:tr w:rsidR="00C822AC" w:rsidTr="00A47854">
        <w:tc>
          <w:tcPr>
            <w:tcW w:w="10350" w:type="dxa"/>
            <w:gridSpan w:val="6"/>
            <w:shd w:val="clear" w:color="auto" w:fill="FFFFFF" w:themeFill="background1"/>
          </w:tcPr>
          <w:p w:rsidR="00C822AC" w:rsidRPr="005A6712" w:rsidRDefault="00C822AC">
            <w:r w:rsidRPr="005A6712">
              <w:t>Current Street Address:</w:t>
            </w:r>
            <w:r w:rsidR="006A0058" w:rsidRPr="005A6712">
              <w:t xml:space="preserve">   </w:t>
            </w:r>
            <w:sdt>
              <w:sdtPr>
                <w:rPr>
                  <w:shd w:val="clear" w:color="auto" w:fill="C6D9F1" w:themeFill="text2" w:themeFillTint="33"/>
                </w:rPr>
                <w:id w:val="2084870415"/>
                <w:placeholder>
                  <w:docPart w:val="977717E26E164261919D000ECDE29AF5"/>
                </w:placeholder>
                <w:showingPlcHdr/>
              </w:sdtPr>
              <w:sdtEndPr/>
              <w:sdtContent>
                <w:r w:rsidR="006A0058" w:rsidRPr="005A6712">
                  <w:rPr>
                    <w:rStyle w:val="PlaceholderText"/>
                    <w:shd w:val="clear" w:color="auto" w:fill="FFFFFF" w:themeFill="background1"/>
                  </w:rPr>
                  <w:t>Click here to enter text.</w:t>
                </w:r>
              </w:sdtContent>
            </w:sdt>
          </w:p>
        </w:tc>
      </w:tr>
      <w:tr w:rsidR="006E5211" w:rsidTr="00A47854">
        <w:tc>
          <w:tcPr>
            <w:tcW w:w="4423" w:type="dxa"/>
            <w:shd w:val="clear" w:color="auto" w:fill="FFFFFF" w:themeFill="background1"/>
          </w:tcPr>
          <w:p w:rsidR="006E5211" w:rsidRPr="005A6712" w:rsidRDefault="006E5211" w:rsidP="006A0058">
            <w:r w:rsidRPr="005A6712">
              <w:t xml:space="preserve">City:   </w:t>
            </w:r>
            <w:sdt>
              <w:sdtPr>
                <w:id w:val="1014575067"/>
                <w:placeholder>
                  <w:docPart w:val="83FCBC86E7C14B3A8BEBD003920F7CDF"/>
                </w:placeholder>
                <w:showingPlcHdr/>
              </w:sdtPr>
              <w:sdtEndPr/>
              <w:sdtContent>
                <w:r w:rsidRPr="005A6712">
                  <w:rPr>
                    <w:rStyle w:val="PlaceholderText"/>
                    <w:shd w:val="clear" w:color="auto" w:fill="FFFFFF" w:themeFill="background1"/>
                  </w:rPr>
                  <w:t>Click here to enter text.</w:t>
                </w:r>
              </w:sdtContent>
            </w:sdt>
          </w:p>
        </w:tc>
        <w:tc>
          <w:tcPr>
            <w:tcW w:w="2505" w:type="dxa"/>
            <w:gridSpan w:val="4"/>
            <w:shd w:val="clear" w:color="auto" w:fill="FFFFFF" w:themeFill="background1"/>
          </w:tcPr>
          <w:p w:rsidR="006E5211" w:rsidRDefault="006E5211" w:rsidP="006E5211">
            <w:pPr>
              <w:ind w:left="192"/>
            </w:pPr>
            <w:r>
              <w:t xml:space="preserve">State:   </w:t>
            </w:r>
            <w:sdt>
              <w:sdtPr>
                <w:rPr>
                  <w:shd w:val="clear" w:color="auto" w:fill="FFFFFF" w:themeFill="background1"/>
                </w:rPr>
                <w:id w:val="-1750271191"/>
                <w:placeholder>
                  <w:docPart w:val="6526CC8D4FA54456A6BF1087E76FC142"/>
                </w:placeholder>
              </w:sdtPr>
              <w:sdtEndPr/>
              <w:sdtContent>
                <w:r w:rsidRPr="009210A0">
                  <w:rPr>
                    <w:shd w:val="clear" w:color="auto" w:fill="FFFFFF" w:themeFill="background1"/>
                  </w:rPr>
                  <w:t xml:space="preserve">                 </w:t>
                </w:r>
              </w:sdtContent>
            </w:sdt>
          </w:p>
        </w:tc>
        <w:tc>
          <w:tcPr>
            <w:tcW w:w="3422" w:type="dxa"/>
          </w:tcPr>
          <w:p w:rsidR="006E5211" w:rsidRDefault="006E5211" w:rsidP="006E5211">
            <w:pPr>
              <w:ind w:left="399"/>
            </w:pPr>
            <w:r>
              <w:t>Zip:</w:t>
            </w:r>
            <w:sdt>
              <w:sdtPr>
                <w:rPr>
                  <w:shd w:val="clear" w:color="auto" w:fill="FFFFFF" w:themeFill="background1"/>
                </w:rPr>
                <w:id w:val="-981692717"/>
                <w:placeholder>
                  <w:docPart w:val="9DA876CE1A164D4BA3C066A0060891F2"/>
                </w:placeholder>
              </w:sdtPr>
              <w:sdtEndPr/>
              <w:sdtContent>
                <w:r w:rsidRPr="009210A0">
                  <w:rPr>
                    <w:shd w:val="clear" w:color="auto" w:fill="FFFFFF" w:themeFill="background1"/>
                  </w:rPr>
                  <w:t xml:space="preserve">                   </w:t>
                </w:r>
              </w:sdtContent>
            </w:sdt>
          </w:p>
        </w:tc>
      </w:tr>
      <w:tr w:rsidR="006E5211" w:rsidTr="00A47854">
        <w:tc>
          <w:tcPr>
            <w:tcW w:w="4423" w:type="dxa"/>
            <w:shd w:val="clear" w:color="auto" w:fill="FFFFFF" w:themeFill="background1"/>
          </w:tcPr>
          <w:p w:rsidR="006E5211" w:rsidRPr="005A6712" w:rsidRDefault="006E5211" w:rsidP="006A0058">
            <w:r w:rsidRPr="005A6712">
              <w:t xml:space="preserve">Telephone:   </w:t>
            </w:r>
            <w:sdt>
              <w:sdtPr>
                <w:id w:val="-570653350"/>
                <w:placeholder>
                  <w:docPart w:val="46F9F0EB7ECC474296133806AF78B099"/>
                </w:placeholder>
                <w:showingPlcHdr/>
              </w:sdtPr>
              <w:sdtEndPr/>
              <w:sdtContent>
                <w:r w:rsidRPr="005A6712">
                  <w:rPr>
                    <w:rStyle w:val="PlaceholderText"/>
                  </w:rPr>
                  <w:t>Click here to enter text.</w:t>
                </w:r>
              </w:sdtContent>
            </w:sdt>
          </w:p>
        </w:tc>
        <w:tc>
          <w:tcPr>
            <w:tcW w:w="5927" w:type="dxa"/>
            <w:gridSpan w:val="5"/>
            <w:shd w:val="clear" w:color="auto" w:fill="FFFFFF" w:themeFill="background1"/>
          </w:tcPr>
          <w:p w:rsidR="006E5211" w:rsidRDefault="006E5211" w:rsidP="006E5211">
            <w:pPr>
              <w:ind w:left="957"/>
            </w:pPr>
            <w:r>
              <w:t xml:space="preserve">Cell Phone:  </w:t>
            </w:r>
            <w:sdt>
              <w:sdtPr>
                <w:id w:val="-35280961"/>
                <w:placeholder>
                  <w:docPart w:val="8124C2C284B34EFA952C6516411A2166"/>
                </w:placeholder>
                <w:showingPlcHdr/>
              </w:sdtPr>
              <w:sdtEndPr/>
              <w:sdtContent>
                <w:r w:rsidRPr="00237CC4">
                  <w:rPr>
                    <w:rStyle w:val="PlaceholderText"/>
                  </w:rPr>
                  <w:t>Click here to enter text.</w:t>
                </w:r>
              </w:sdtContent>
            </w:sdt>
          </w:p>
        </w:tc>
      </w:tr>
      <w:tr w:rsidR="00C822AC" w:rsidTr="00A47854">
        <w:tc>
          <w:tcPr>
            <w:tcW w:w="10350" w:type="dxa"/>
            <w:gridSpan w:val="6"/>
            <w:shd w:val="clear" w:color="auto" w:fill="FFFFFF" w:themeFill="background1"/>
          </w:tcPr>
          <w:p w:rsidR="00C822AC" w:rsidRPr="005A6712" w:rsidRDefault="00C822AC">
            <w:r w:rsidRPr="005A6712">
              <w:t>Email</w:t>
            </w:r>
            <w:r w:rsidR="001A7DA5" w:rsidRPr="005A6712">
              <w:t xml:space="preserve">: </w:t>
            </w:r>
            <w:sdt>
              <w:sdtPr>
                <w:id w:val="-1059786308"/>
                <w:placeholder>
                  <w:docPart w:val="977717E26E164261919D000ECDE29AF5"/>
                </w:placeholder>
                <w:showingPlcHdr/>
              </w:sdtPr>
              <w:sdtEndPr/>
              <w:sdtContent>
                <w:r w:rsidR="007D5F75" w:rsidRPr="005A6712">
                  <w:rPr>
                    <w:rStyle w:val="PlaceholderText"/>
                    <w:shd w:val="clear" w:color="auto" w:fill="FFFFFF" w:themeFill="background1"/>
                  </w:rPr>
                  <w:t>Click here to enter text.</w:t>
                </w:r>
              </w:sdtContent>
            </w:sdt>
          </w:p>
        </w:tc>
      </w:tr>
      <w:tr w:rsidR="00611327" w:rsidTr="00A47854">
        <w:trPr>
          <w:trHeight w:val="450"/>
        </w:trPr>
        <w:tc>
          <w:tcPr>
            <w:tcW w:w="6493" w:type="dxa"/>
            <w:gridSpan w:val="3"/>
            <w:shd w:val="clear" w:color="auto" w:fill="FFFFFF" w:themeFill="background1"/>
          </w:tcPr>
          <w:p w:rsidR="00611327" w:rsidRPr="005A6712" w:rsidRDefault="00611327" w:rsidP="00A47854">
            <w:r w:rsidRPr="005A6712">
              <w:t xml:space="preserve">College/University:      </w:t>
            </w:r>
            <w:sdt>
              <w:sdtPr>
                <w:rPr>
                  <w:shd w:val="clear" w:color="auto" w:fill="FFFFFF" w:themeFill="background1"/>
                </w:rPr>
                <w:id w:val="2121635988"/>
                <w:placeholder>
                  <w:docPart w:val="4FBE512E8750464CACF8B4CDA35E37A4"/>
                </w:placeholder>
              </w:sdtPr>
              <w:sdtEndPr/>
              <w:sdtContent>
                <w:r w:rsidRPr="005A6712">
                  <w:rPr>
                    <w:shd w:val="clear" w:color="auto" w:fill="FFFFFF" w:themeFill="background1"/>
                  </w:rPr>
                  <w:t xml:space="preserve">                                                                                  </w:t>
                </w:r>
              </w:sdtContent>
            </w:sdt>
          </w:p>
        </w:tc>
        <w:tc>
          <w:tcPr>
            <w:tcW w:w="3857" w:type="dxa"/>
            <w:gridSpan w:val="3"/>
          </w:tcPr>
          <w:p w:rsidR="00611327" w:rsidRDefault="00611327" w:rsidP="004654A3">
            <w:r>
              <w:t xml:space="preserve">Major:  </w:t>
            </w:r>
            <w:sdt>
              <w:sdtPr>
                <w:rPr>
                  <w:u w:val="single"/>
                  <w:shd w:val="clear" w:color="auto" w:fill="FFFFFF" w:themeFill="background1"/>
                </w:rPr>
                <w:id w:val="-1813326354"/>
                <w:placeholder>
                  <w:docPart w:val="977717E26E164261919D000ECDE29AF5"/>
                </w:placeholder>
              </w:sdtPr>
              <w:sdtEndPr>
                <w:rPr>
                  <w:u w:val="none"/>
                </w:rPr>
              </w:sdtEndPr>
              <w:sdtContent>
                <w:r w:rsidRPr="009210A0">
                  <w:rPr>
                    <w:shd w:val="clear" w:color="auto" w:fill="FFFFFF" w:themeFill="background1"/>
                  </w:rPr>
                  <w:t xml:space="preserve">                                     </w:t>
                </w:r>
              </w:sdtContent>
            </w:sdt>
          </w:p>
        </w:tc>
      </w:tr>
      <w:tr w:rsidR="006E5211" w:rsidTr="00A47854">
        <w:trPr>
          <w:trHeight w:val="375"/>
        </w:trPr>
        <w:tc>
          <w:tcPr>
            <w:tcW w:w="10350" w:type="dxa"/>
            <w:gridSpan w:val="6"/>
            <w:shd w:val="clear" w:color="auto" w:fill="FFFFFF" w:themeFill="background1"/>
          </w:tcPr>
          <w:p w:rsidR="006E5211" w:rsidRPr="005A6712" w:rsidRDefault="006E5211" w:rsidP="0020689A">
            <w:r w:rsidRPr="005A6712">
              <w:t xml:space="preserve">Undergraduate  </w:t>
            </w:r>
            <w:sdt>
              <w:sdtPr>
                <w:id w:val="-136659114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5A6712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Pr="005A6712">
              <w:t xml:space="preserve">  Graduate  </w:t>
            </w:r>
            <w:sdt>
              <w:sdtPr>
                <w:id w:val="-177700334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5A6712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Pr="005A6712">
              <w:t xml:space="preserve">    Current Year</w:t>
            </w:r>
            <w:r w:rsidRPr="005A6712">
              <w:rPr>
                <w:shd w:val="clear" w:color="auto" w:fill="FFFFFF" w:themeFill="background1"/>
              </w:rPr>
              <w:t xml:space="preserve">: </w:t>
            </w:r>
            <w:sdt>
              <w:sdtPr>
                <w:rPr>
                  <w:u w:val="single"/>
                  <w:shd w:val="clear" w:color="auto" w:fill="FFFFFF" w:themeFill="background1"/>
                </w:rPr>
                <w:id w:val="-2109263930"/>
                <w:placeholder>
                  <w:docPart w:val="A230DA9ECB7F494389D3D65D2C2A99E6"/>
                </w:placeholder>
              </w:sdtPr>
              <w:sdtEndPr/>
              <w:sdtContent>
                <w:r w:rsidRPr="005A6712">
                  <w:rPr>
                    <w:u w:val="single"/>
                    <w:shd w:val="clear" w:color="auto" w:fill="FFFFFF" w:themeFill="background1"/>
                  </w:rPr>
                  <w:t xml:space="preserve">          </w:t>
                </w:r>
              </w:sdtContent>
            </w:sdt>
          </w:p>
        </w:tc>
      </w:tr>
      <w:tr w:rsidR="006E5211" w:rsidTr="00A47854">
        <w:tc>
          <w:tcPr>
            <w:tcW w:w="4423" w:type="dxa"/>
            <w:shd w:val="clear" w:color="auto" w:fill="FFFFFF" w:themeFill="background1"/>
          </w:tcPr>
          <w:p w:rsidR="006E5211" w:rsidRPr="005A6712" w:rsidRDefault="006E5211" w:rsidP="004654A3">
            <w:r w:rsidRPr="005A6712">
              <w:t xml:space="preserve">City:   </w:t>
            </w:r>
            <w:sdt>
              <w:sdtPr>
                <w:id w:val="557286475"/>
                <w:placeholder>
                  <w:docPart w:val="89B026E8FE2340A6A5611A91ACA05DA6"/>
                </w:placeholder>
                <w:showingPlcHdr/>
              </w:sdtPr>
              <w:sdtEndPr/>
              <w:sdtContent>
                <w:r w:rsidRPr="005A6712">
                  <w:rPr>
                    <w:rStyle w:val="PlaceholderText"/>
                    <w:shd w:val="clear" w:color="auto" w:fill="FFFFFF" w:themeFill="background1"/>
                  </w:rPr>
                  <w:t>Click here to enter text.</w:t>
                </w:r>
              </w:sdtContent>
            </w:sdt>
          </w:p>
        </w:tc>
        <w:tc>
          <w:tcPr>
            <w:tcW w:w="2070" w:type="dxa"/>
            <w:gridSpan w:val="2"/>
            <w:shd w:val="clear" w:color="auto" w:fill="FFFFFF" w:themeFill="background1"/>
          </w:tcPr>
          <w:p w:rsidR="006E5211" w:rsidRDefault="006E5211" w:rsidP="006E5211">
            <w:r>
              <w:t>State</w:t>
            </w:r>
            <w:r w:rsidRPr="009210A0">
              <w:rPr>
                <w:shd w:val="clear" w:color="auto" w:fill="FFFFFF" w:themeFill="background1"/>
              </w:rPr>
              <w:t xml:space="preserve">:      </w:t>
            </w:r>
            <w:sdt>
              <w:sdtPr>
                <w:rPr>
                  <w:shd w:val="clear" w:color="auto" w:fill="FFFFFF" w:themeFill="background1"/>
                </w:rPr>
                <w:id w:val="1845741326"/>
                <w:placeholder>
                  <w:docPart w:val="274FDAC4E3FB4135AB5A6AC67CCA4446"/>
                </w:placeholder>
              </w:sdtPr>
              <w:sdtEndPr/>
              <w:sdtContent>
                <w:r w:rsidRPr="009210A0">
                  <w:rPr>
                    <w:shd w:val="clear" w:color="auto" w:fill="FFFFFF" w:themeFill="background1"/>
                  </w:rPr>
                  <w:t xml:space="preserve">              </w:t>
                </w:r>
              </w:sdtContent>
            </w:sdt>
          </w:p>
        </w:tc>
        <w:tc>
          <w:tcPr>
            <w:tcW w:w="3857" w:type="dxa"/>
            <w:gridSpan w:val="3"/>
          </w:tcPr>
          <w:p w:rsidR="006E5211" w:rsidRDefault="006E5211" w:rsidP="006E5211">
            <w:pPr>
              <w:ind w:left="492"/>
            </w:pPr>
            <w:r>
              <w:t>Zip:</w:t>
            </w:r>
            <w:sdt>
              <w:sdtPr>
                <w:id w:val="-945385737"/>
              </w:sdtPr>
              <w:sdtEndPr/>
              <w:sdtContent>
                <w:r>
                  <w:t xml:space="preserve">                             </w:t>
                </w:r>
              </w:sdtContent>
            </w:sdt>
          </w:p>
        </w:tc>
      </w:tr>
      <w:tr w:rsidR="00C822AC" w:rsidTr="00A47854">
        <w:tc>
          <w:tcPr>
            <w:tcW w:w="10350" w:type="dxa"/>
            <w:gridSpan w:val="6"/>
            <w:shd w:val="clear" w:color="auto" w:fill="000000" w:themeFill="text1"/>
          </w:tcPr>
          <w:p w:rsidR="00C822AC" w:rsidRPr="005A6712" w:rsidRDefault="001A7DA5" w:rsidP="00896C90">
            <w:pPr>
              <w:jc w:val="center"/>
            </w:pPr>
            <w:r w:rsidRPr="005A6712">
              <w:t xml:space="preserve">Professor/ </w:t>
            </w:r>
            <w:r w:rsidR="00896C90" w:rsidRPr="005A6712">
              <w:t xml:space="preserve">Faculty </w:t>
            </w:r>
            <w:r w:rsidRPr="005A6712">
              <w:t xml:space="preserve">Advisor </w:t>
            </w:r>
            <w:r w:rsidR="00152800" w:rsidRPr="005A6712">
              <w:t xml:space="preserve"> Information</w:t>
            </w:r>
            <w:r w:rsidR="00896C90" w:rsidRPr="005A6712">
              <w:t xml:space="preserve"> (</w:t>
            </w:r>
            <w:r w:rsidR="00152800" w:rsidRPr="005A6712">
              <w:t>for Internship</w:t>
            </w:r>
            <w:r w:rsidR="008469E2" w:rsidRPr="005A6712">
              <w:t>)</w:t>
            </w:r>
          </w:p>
        </w:tc>
      </w:tr>
      <w:tr w:rsidR="00152800" w:rsidTr="00A47854">
        <w:tc>
          <w:tcPr>
            <w:tcW w:w="10350" w:type="dxa"/>
            <w:gridSpan w:val="6"/>
          </w:tcPr>
          <w:p w:rsidR="00152800" w:rsidRPr="005A6712" w:rsidRDefault="00152800" w:rsidP="00DE1D37">
            <w:pPr>
              <w:tabs>
                <w:tab w:val="left" w:pos="4455"/>
              </w:tabs>
            </w:pPr>
            <w:r w:rsidRPr="005A6712">
              <w:t xml:space="preserve">Name: </w:t>
            </w:r>
            <w:r w:rsidR="006E5211" w:rsidRPr="005A6712">
              <w:t xml:space="preserve">  </w:t>
            </w:r>
            <w:sdt>
              <w:sdtPr>
                <w:id w:val="-778482126"/>
                <w:placeholder>
                  <w:docPart w:val="977717E26E164261919D000ECDE29AF5"/>
                </w:placeholder>
                <w:showingPlcHdr/>
              </w:sdtPr>
              <w:sdtEndPr/>
              <w:sdtContent>
                <w:r w:rsidR="007D5F75" w:rsidRPr="005A6712">
                  <w:rPr>
                    <w:rStyle w:val="PlaceholderText"/>
                    <w:shd w:val="clear" w:color="auto" w:fill="FFFFFF" w:themeFill="background1"/>
                  </w:rPr>
                  <w:t>Click here to enter text.</w:t>
                </w:r>
              </w:sdtContent>
            </w:sdt>
            <w:r w:rsidR="00DE1D37">
              <w:tab/>
            </w:r>
          </w:p>
        </w:tc>
      </w:tr>
      <w:tr w:rsidR="00C822AC" w:rsidTr="00A47854">
        <w:tc>
          <w:tcPr>
            <w:tcW w:w="10350" w:type="dxa"/>
            <w:gridSpan w:val="6"/>
          </w:tcPr>
          <w:p w:rsidR="00C822AC" w:rsidRPr="005A6712" w:rsidRDefault="00152800" w:rsidP="00152800">
            <w:r w:rsidRPr="005A6712">
              <w:t xml:space="preserve">Telephone: </w:t>
            </w:r>
            <w:r w:rsidR="006E5211" w:rsidRPr="005A6712">
              <w:t xml:space="preserve">  </w:t>
            </w:r>
            <w:sdt>
              <w:sdtPr>
                <w:id w:val="392617829"/>
                <w:placeholder>
                  <w:docPart w:val="977717E26E164261919D000ECDE29AF5"/>
                </w:placeholder>
                <w:showingPlcHdr/>
              </w:sdtPr>
              <w:sdtEndPr/>
              <w:sdtContent>
                <w:r w:rsidR="007D5F75" w:rsidRPr="005A6712">
                  <w:rPr>
                    <w:rStyle w:val="PlaceholderText"/>
                    <w:shd w:val="clear" w:color="auto" w:fill="FFFFFF" w:themeFill="background1"/>
                  </w:rPr>
                  <w:t>Click here to enter text.</w:t>
                </w:r>
              </w:sdtContent>
            </w:sdt>
          </w:p>
        </w:tc>
      </w:tr>
      <w:tr w:rsidR="00C822AC" w:rsidTr="00A47854">
        <w:tc>
          <w:tcPr>
            <w:tcW w:w="10350" w:type="dxa"/>
            <w:gridSpan w:val="6"/>
          </w:tcPr>
          <w:p w:rsidR="00C822AC" w:rsidRPr="005A6712" w:rsidRDefault="00152800">
            <w:r w:rsidRPr="005A6712">
              <w:t>Email:</w:t>
            </w:r>
            <w:r w:rsidR="006E5211" w:rsidRPr="005A6712">
              <w:t xml:space="preserve">  </w:t>
            </w:r>
            <w:sdt>
              <w:sdtPr>
                <w:id w:val="-1986695153"/>
                <w:placeholder>
                  <w:docPart w:val="977717E26E164261919D000ECDE29AF5"/>
                </w:placeholder>
                <w:showingPlcHdr/>
              </w:sdtPr>
              <w:sdtEndPr/>
              <w:sdtContent>
                <w:r w:rsidR="007D5F75" w:rsidRPr="005A6712">
                  <w:rPr>
                    <w:rStyle w:val="PlaceholderText"/>
                    <w:shd w:val="clear" w:color="auto" w:fill="FFFFFF" w:themeFill="background1"/>
                  </w:rPr>
                  <w:t>Click here to enter text.</w:t>
                </w:r>
              </w:sdtContent>
            </w:sdt>
          </w:p>
        </w:tc>
      </w:tr>
      <w:tr w:rsidR="00C822AC" w:rsidTr="00A47854">
        <w:tc>
          <w:tcPr>
            <w:tcW w:w="10350" w:type="dxa"/>
            <w:gridSpan w:val="6"/>
            <w:shd w:val="clear" w:color="auto" w:fill="000000" w:themeFill="text1"/>
          </w:tcPr>
          <w:p w:rsidR="00C822AC" w:rsidRPr="005A6712" w:rsidRDefault="00F262F6" w:rsidP="00F262F6">
            <w:pPr>
              <w:jc w:val="center"/>
            </w:pPr>
            <w:r w:rsidRPr="005A6712">
              <w:t>Details</w:t>
            </w:r>
            <w:r w:rsidR="004D7813">
              <w:t xml:space="preserve"> of Request for Internship</w:t>
            </w:r>
            <w:r w:rsidR="0050463F">
              <w:t xml:space="preserve"> </w:t>
            </w:r>
          </w:p>
        </w:tc>
      </w:tr>
      <w:tr w:rsidR="00904C95" w:rsidTr="00A47854">
        <w:tc>
          <w:tcPr>
            <w:tcW w:w="4696" w:type="dxa"/>
            <w:gridSpan w:val="2"/>
          </w:tcPr>
          <w:p w:rsidR="00904C95" w:rsidRDefault="003E6BD6" w:rsidP="00AE389A">
            <w:pPr>
              <w:tabs>
                <w:tab w:val="right" w:pos="4482"/>
              </w:tabs>
            </w:pPr>
            <w:r w:rsidRPr="005A6712">
              <w:t xml:space="preserve">Which Semester:  </w:t>
            </w:r>
            <w:r w:rsidR="00AE389A" w:rsidRPr="005A6712">
              <w:t xml:space="preserve">Fall  </w:t>
            </w:r>
            <w:sdt>
              <w:sdtPr>
                <w:id w:val="155767078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E389A" w:rsidRPr="005A6712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AE389A" w:rsidRPr="005A6712">
              <w:t xml:space="preserve">  </w:t>
            </w:r>
            <w:r w:rsidRPr="005A6712">
              <w:t xml:space="preserve">Spring  </w:t>
            </w:r>
            <w:sdt>
              <w:sdtPr>
                <w:id w:val="148542524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5A6712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Pr="005A6712">
              <w:t xml:space="preserve">   Summer  </w:t>
            </w:r>
            <w:sdt>
              <w:sdtPr>
                <w:id w:val="-152454717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5A6712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AE389A" w:rsidRPr="005A6712">
              <w:tab/>
            </w:r>
          </w:p>
          <w:p w:rsidR="00DF77A8" w:rsidRPr="005A6712" w:rsidRDefault="00DF77A8" w:rsidP="00F2445F">
            <w:pPr>
              <w:tabs>
                <w:tab w:val="right" w:pos="4482"/>
              </w:tabs>
            </w:pPr>
            <w:r w:rsidRPr="005A6712">
              <w:t xml:space="preserve">Academic Year  </w:t>
            </w:r>
            <w:sdt>
              <w:sdtPr>
                <w:id w:val="177943955"/>
              </w:sdtPr>
              <w:sdtEndPr/>
              <w:sdtContent>
                <w:r w:rsidR="00F2445F">
                  <w:t xml:space="preserve"> </w:t>
                </w:r>
                <w:r w:rsidR="00F2445F" w:rsidRPr="00F2445F">
                  <w:rPr>
                    <w:u w:val="single"/>
                  </w:rPr>
                  <w:t xml:space="preserve">                              </w:t>
                </w:r>
              </w:sdtContent>
            </w:sdt>
          </w:p>
        </w:tc>
        <w:tc>
          <w:tcPr>
            <w:tcW w:w="5654" w:type="dxa"/>
            <w:gridSpan w:val="4"/>
          </w:tcPr>
          <w:p w:rsidR="00904C95" w:rsidRDefault="00633401" w:rsidP="007E2C17">
            <w:pPr>
              <w:jc w:val="center"/>
            </w:pPr>
            <w:r>
              <w:t xml:space="preserve">Availability </w:t>
            </w:r>
          </w:p>
          <w:p w:rsidR="00AE389A" w:rsidRDefault="00AE389A" w:rsidP="007E2C17">
            <w:pPr>
              <w:jc w:val="center"/>
            </w:pPr>
            <w:r w:rsidRPr="00AE389A">
              <w:rPr>
                <w:sz w:val="16"/>
              </w:rPr>
              <w:t>(Standard hours are 8am-5pm, Monday – Friday)</w:t>
            </w:r>
          </w:p>
        </w:tc>
      </w:tr>
      <w:tr w:rsidR="003E6BD6" w:rsidTr="00A47854">
        <w:tc>
          <w:tcPr>
            <w:tcW w:w="4696" w:type="dxa"/>
            <w:gridSpan w:val="2"/>
          </w:tcPr>
          <w:p w:rsidR="003E6BD6" w:rsidRPr="005A6712" w:rsidRDefault="003E6BD6" w:rsidP="001C2525">
            <w:r w:rsidRPr="005A6712">
              <w:t xml:space="preserve">Total Number of </w:t>
            </w:r>
            <w:r w:rsidR="00745256" w:rsidRPr="005A6712">
              <w:t>Hours:</w:t>
            </w:r>
            <w:r w:rsidRPr="005A6712">
              <w:t xml:space="preserve">   </w:t>
            </w:r>
            <w:sdt>
              <w:sdtPr>
                <w:rPr>
                  <w:shd w:val="clear" w:color="auto" w:fill="C6D9F1" w:themeFill="text2" w:themeFillTint="33"/>
                </w:rPr>
                <w:id w:val="-2128383783"/>
                <w:placeholder>
                  <w:docPart w:val="977717E26E164261919D000ECDE29AF5"/>
                </w:placeholder>
                <w:showingPlcHdr/>
              </w:sdtPr>
              <w:sdtEndPr/>
              <w:sdtContent>
                <w:r w:rsidR="007D5F75" w:rsidRPr="005A6712">
                  <w:rPr>
                    <w:rStyle w:val="PlaceholderText"/>
                    <w:shd w:val="clear" w:color="auto" w:fill="FFFFFF" w:themeFill="background1"/>
                  </w:rPr>
                  <w:t>Click here to enter text.</w:t>
                </w:r>
              </w:sdtContent>
            </w:sdt>
          </w:p>
        </w:tc>
        <w:tc>
          <w:tcPr>
            <w:tcW w:w="1857" w:type="dxa"/>
            <w:gridSpan w:val="2"/>
          </w:tcPr>
          <w:p w:rsidR="003E6BD6" w:rsidRDefault="003E6BD6" w:rsidP="007E2C17">
            <w:pPr>
              <w:tabs>
                <w:tab w:val="center" w:pos="2520"/>
              </w:tabs>
              <w:jc w:val="right"/>
            </w:pPr>
            <w:r>
              <w:t>Mondays</w:t>
            </w:r>
          </w:p>
        </w:tc>
        <w:tc>
          <w:tcPr>
            <w:tcW w:w="3797" w:type="dxa"/>
            <w:gridSpan w:val="2"/>
          </w:tcPr>
          <w:p w:rsidR="003E6BD6" w:rsidRDefault="003864FA" w:rsidP="003628EA">
            <w:pPr>
              <w:tabs>
                <w:tab w:val="center" w:pos="2520"/>
              </w:tabs>
            </w:pPr>
            <w:sdt>
              <w:sdtPr>
                <w:rPr>
                  <w:u w:val="single"/>
                </w:rPr>
                <w:id w:val="1994363721"/>
              </w:sdtPr>
              <w:sdtEndPr>
                <w:rPr>
                  <w:u w:val="none"/>
                </w:rPr>
              </w:sdtEndPr>
              <w:sdtContent>
                <w:r w:rsidR="003E6BD6" w:rsidRPr="007E2C17">
                  <w:rPr>
                    <w:u w:val="single"/>
                    <w:shd w:val="clear" w:color="auto" w:fill="C6D9F1" w:themeFill="text2" w:themeFillTint="33"/>
                  </w:rPr>
                  <w:t xml:space="preserve">            </w:t>
                </w:r>
              </w:sdtContent>
            </w:sdt>
            <w:r w:rsidR="003E6BD6">
              <w:t xml:space="preserve"> to  </w:t>
            </w:r>
            <w:sdt>
              <w:sdtPr>
                <w:rPr>
                  <w:u w:val="single"/>
                </w:rPr>
                <w:id w:val="-946767786"/>
              </w:sdtPr>
              <w:sdtEndPr/>
              <w:sdtContent>
                <w:bookmarkStart w:id="0" w:name="Text1"/>
                <w:r w:rsidR="003628EA">
                  <w:rPr>
                    <w:u w:val="single"/>
                    <w:shd w:val="clear" w:color="auto" w:fill="C6D9F1" w:themeFill="text2" w:themeFillTint="33"/>
                  </w:rPr>
                  <w:fldChar w:fldCharType="begin">
                    <w:ffData>
                      <w:name w:val="Text1"/>
                      <w:enabled/>
                      <w:calcOnExit w:val="0"/>
                      <w:textInput/>
                    </w:ffData>
                  </w:fldChar>
                </w:r>
                <w:r w:rsidR="003628EA">
                  <w:rPr>
                    <w:u w:val="single"/>
                    <w:shd w:val="clear" w:color="auto" w:fill="C6D9F1" w:themeFill="text2" w:themeFillTint="33"/>
                  </w:rPr>
                  <w:instrText xml:space="preserve"> FORMTEXT </w:instrText>
                </w:r>
                <w:r w:rsidR="003628EA">
                  <w:rPr>
                    <w:u w:val="single"/>
                    <w:shd w:val="clear" w:color="auto" w:fill="C6D9F1" w:themeFill="text2" w:themeFillTint="33"/>
                  </w:rPr>
                </w:r>
                <w:r w:rsidR="003628EA">
                  <w:rPr>
                    <w:u w:val="single"/>
                    <w:shd w:val="clear" w:color="auto" w:fill="C6D9F1" w:themeFill="text2" w:themeFillTint="33"/>
                  </w:rPr>
                  <w:fldChar w:fldCharType="separate"/>
                </w:r>
                <w:r w:rsidR="003628EA">
                  <w:rPr>
                    <w:noProof/>
                    <w:u w:val="single"/>
                    <w:shd w:val="clear" w:color="auto" w:fill="C6D9F1" w:themeFill="text2" w:themeFillTint="33"/>
                  </w:rPr>
                  <w:t> </w:t>
                </w:r>
                <w:r w:rsidR="003628EA">
                  <w:rPr>
                    <w:noProof/>
                    <w:u w:val="single"/>
                    <w:shd w:val="clear" w:color="auto" w:fill="C6D9F1" w:themeFill="text2" w:themeFillTint="33"/>
                  </w:rPr>
                  <w:t> </w:t>
                </w:r>
                <w:r w:rsidR="003628EA">
                  <w:rPr>
                    <w:noProof/>
                    <w:u w:val="single"/>
                    <w:shd w:val="clear" w:color="auto" w:fill="C6D9F1" w:themeFill="text2" w:themeFillTint="33"/>
                  </w:rPr>
                  <w:t> </w:t>
                </w:r>
                <w:r w:rsidR="003628EA">
                  <w:rPr>
                    <w:noProof/>
                    <w:u w:val="single"/>
                    <w:shd w:val="clear" w:color="auto" w:fill="C6D9F1" w:themeFill="text2" w:themeFillTint="33"/>
                  </w:rPr>
                  <w:t> </w:t>
                </w:r>
                <w:r w:rsidR="003628EA">
                  <w:rPr>
                    <w:noProof/>
                    <w:u w:val="single"/>
                    <w:shd w:val="clear" w:color="auto" w:fill="C6D9F1" w:themeFill="text2" w:themeFillTint="33"/>
                  </w:rPr>
                  <w:t> </w:t>
                </w:r>
                <w:r w:rsidR="003628EA">
                  <w:rPr>
                    <w:u w:val="single"/>
                    <w:shd w:val="clear" w:color="auto" w:fill="C6D9F1" w:themeFill="text2" w:themeFillTint="33"/>
                  </w:rPr>
                  <w:fldChar w:fldCharType="end"/>
                </w:r>
                <w:bookmarkEnd w:id="0"/>
              </w:sdtContent>
            </w:sdt>
          </w:p>
        </w:tc>
      </w:tr>
      <w:tr w:rsidR="003E6BD6" w:rsidTr="00A47854">
        <w:tc>
          <w:tcPr>
            <w:tcW w:w="4696" w:type="dxa"/>
            <w:gridSpan w:val="2"/>
          </w:tcPr>
          <w:p w:rsidR="003E6BD6" w:rsidRPr="005A6712" w:rsidRDefault="003E6BD6" w:rsidP="001C2525">
            <w:r w:rsidRPr="005A6712">
              <w:t xml:space="preserve">Start Date:        </w:t>
            </w:r>
            <w:sdt>
              <w:sdtPr>
                <w:rPr>
                  <w:shd w:val="clear" w:color="auto" w:fill="C6D9F1" w:themeFill="text2" w:themeFillTint="33"/>
                </w:rPr>
                <w:id w:val="-1935972525"/>
                <w:showingPlcHdr/>
                <w:date>
                  <w:dateFormat w:val="M/d/yyyy"/>
                  <w:lid w:val="en-US"/>
                  <w:storeMappedDataAs w:val="dateTime"/>
                  <w:calendar w:val="gregorian"/>
                </w:date>
              </w:sdtPr>
              <w:sdtEndPr/>
              <w:sdtContent>
                <w:r w:rsidRPr="005A6712">
                  <w:rPr>
                    <w:rStyle w:val="PlaceholderText"/>
                    <w:shd w:val="clear" w:color="auto" w:fill="FFFFFF" w:themeFill="background1"/>
                  </w:rPr>
                  <w:t>Click here to enter a date.</w:t>
                </w:r>
              </w:sdtContent>
            </w:sdt>
            <w:r w:rsidRPr="005A6712">
              <w:t xml:space="preserve">                                        </w:t>
            </w:r>
          </w:p>
        </w:tc>
        <w:tc>
          <w:tcPr>
            <w:tcW w:w="1857" w:type="dxa"/>
            <w:gridSpan w:val="2"/>
          </w:tcPr>
          <w:p w:rsidR="003E6BD6" w:rsidRDefault="003E6BD6" w:rsidP="007E2C17">
            <w:pPr>
              <w:jc w:val="right"/>
            </w:pPr>
            <w:r>
              <w:t>Tuesdays</w:t>
            </w:r>
          </w:p>
        </w:tc>
        <w:tc>
          <w:tcPr>
            <w:tcW w:w="3797" w:type="dxa"/>
            <w:gridSpan w:val="2"/>
          </w:tcPr>
          <w:p w:rsidR="003E6BD6" w:rsidRDefault="003864FA" w:rsidP="007E2C17">
            <w:sdt>
              <w:sdtPr>
                <w:rPr>
                  <w:u w:val="single"/>
                </w:rPr>
                <w:id w:val="1439950045"/>
              </w:sdtPr>
              <w:sdtEndPr>
                <w:rPr>
                  <w:u w:val="none"/>
                </w:rPr>
              </w:sdtEndPr>
              <w:sdtContent>
                <w:r w:rsidR="003E6BD6" w:rsidRPr="007E2C17">
                  <w:rPr>
                    <w:u w:val="single"/>
                    <w:shd w:val="clear" w:color="auto" w:fill="C6D9F1" w:themeFill="text2" w:themeFillTint="33"/>
                  </w:rPr>
                  <w:t xml:space="preserve">            </w:t>
                </w:r>
              </w:sdtContent>
            </w:sdt>
            <w:r w:rsidR="003E6BD6">
              <w:t xml:space="preserve"> to  </w:t>
            </w:r>
            <w:sdt>
              <w:sdtPr>
                <w:id w:val="1750454735"/>
              </w:sdtPr>
              <w:sdtEndPr/>
              <w:sdtContent>
                <w:r w:rsidR="003E6BD6" w:rsidRPr="007E2C17">
                  <w:rPr>
                    <w:u w:val="single"/>
                    <w:shd w:val="clear" w:color="auto" w:fill="C6D9F1" w:themeFill="text2" w:themeFillTint="33"/>
                  </w:rPr>
                  <w:t xml:space="preserve">             </w:t>
                </w:r>
              </w:sdtContent>
            </w:sdt>
          </w:p>
        </w:tc>
      </w:tr>
      <w:tr w:rsidR="003E6BD6" w:rsidTr="00A47854">
        <w:tc>
          <w:tcPr>
            <w:tcW w:w="4696" w:type="dxa"/>
            <w:gridSpan w:val="2"/>
          </w:tcPr>
          <w:p w:rsidR="003E6BD6" w:rsidRPr="005A6712" w:rsidRDefault="003E6BD6" w:rsidP="001C2525">
            <w:r w:rsidRPr="005A6712">
              <w:t xml:space="preserve">End Date:  </w:t>
            </w:r>
            <w:sdt>
              <w:sdtPr>
                <w:id w:val="-20702888"/>
                <w:showingPlcHdr/>
                <w:date>
                  <w:dateFormat w:val="M/d/yyyy"/>
                  <w:lid w:val="en-US"/>
                  <w:storeMappedDataAs w:val="dateTime"/>
                  <w:calendar w:val="gregorian"/>
                </w:date>
              </w:sdtPr>
              <w:sdtEndPr/>
              <w:sdtContent>
                <w:r w:rsidRPr="005A6712">
                  <w:rPr>
                    <w:rStyle w:val="PlaceholderText"/>
                    <w:shd w:val="clear" w:color="auto" w:fill="FFFFFF" w:themeFill="background1"/>
                  </w:rPr>
                  <w:t>Click here to enter a date.</w:t>
                </w:r>
              </w:sdtContent>
            </w:sdt>
            <w:r w:rsidRPr="005A6712">
              <w:t xml:space="preserve">                                            </w:t>
            </w:r>
          </w:p>
        </w:tc>
        <w:tc>
          <w:tcPr>
            <w:tcW w:w="1857" w:type="dxa"/>
            <w:gridSpan w:val="2"/>
          </w:tcPr>
          <w:p w:rsidR="003E6BD6" w:rsidRDefault="003E6BD6" w:rsidP="007E2C17">
            <w:pPr>
              <w:jc w:val="right"/>
            </w:pPr>
            <w:r>
              <w:t>Wednesdays</w:t>
            </w:r>
          </w:p>
        </w:tc>
        <w:tc>
          <w:tcPr>
            <w:tcW w:w="3797" w:type="dxa"/>
            <w:gridSpan w:val="2"/>
          </w:tcPr>
          <w:p w:rsidR="003E6BD6" w:rsidRDefault="003864FA" w:rsidP="001C2525">
            <w:pPr>
              <w:tabs>
                <w:tab w:val="center" w:pos="2520"/>
              </w:tabs>
            </w:pPr>
            <w:sdt>
              <w:sdtPr>
                <w:rPr>
                  <w:u w:val="single"/>
                </w:rPr>
                <w:id w:val="1376741113"/>
              </w:sdtPr>
              <w:sdtEndPr>
                <w:rPr>
                  <w:u w:val="none"/>
                </w:rPr>
              </w:sdtEndPr>
              <w:sdtContent>
                <w:r w:rsidR="003E6BD6" w:rsidRPr="007E2C17">
                  <w:rPr>
                    <w:u w:val="single"/>
                    <w:shd w:val="clear" w:color="auto" w:fill="C6D9F1" w:themeFill="text2" w:themeFillTint="33"/>
                  </w:rPr>
                  <w:t xml:space="preserve">            </w:t>
                </w:r>
              </w:sdtContent>
            </w:sdt>
            <w:r w:rsidR="003E6BD6">
              <w:t xml:space="preserve"> to  </w:t>
            </w:r>
            <w:sdt>
              <w:sdtPr>
                <w:id w:val="-1338690656"/>
              </w:sdtPr>
              <w:sdtEndPr/>
              <w:sdtContent>
                <w:r w:rsidR="003E6BD6" w:rsidRPr="007E2C17">
                  <w:rPr>
                    <w:u w:val="single"/>
                    <w:shd w:val="clear" w:color="auto" w:fill="C6D9F1" w:themeFill="text2" w:themeFillTint="33"/>
                  </w:rPr>
                  <w:t xml:space="preserve">             </w:t>
                </w:r>
              </w:sdtContent>
            </w:sdt>
          </w:p>
        </w:tc>
      </w:tr>
      <w:tr w:rsidR="003E6BD6" w:rsidTr="00A47854">
        <w:tc>
          <w:tcPr>
            <w:tcW w:w="4696" w:type="dxa"/>
            <w:gridSpan w:val="2"/>
          </w:tcPr>
          <w:p w:rsidR="003E6BD6" w:rsidRPr="005A6712" w:rsidRDefault="003E6BD6" w:rsidP="001C2525">
            <w:r w:rsidRPr="005A6712">
              <w:t>Interest Area</w:t>
            </w:r>
            <w:r w:rsidR="00435A8B" w:rsidRPr="005A6712">
              <w:t xml:space="preserve"> </w:t>
            </w:r>
            <w:r w:rsidRPr="005A6712">
              <w:t>(s): 1</w:t>
            </w:r>
            <w:r w:rsidR="00745256" w:rsidRPr="005A6712">
              <w:t xml:space="preserve">. </w:t>
            </w:r>
            <w:sdt>
              <w:sdtPr>
                <w:id w:val="-2034950529"/>
                <w:showingPlcHdr/>
              </w:sdtPr>
              <w:sdtEndPr/>
              <w:sdtContent>
                <w:r w:rsidRPr="005A6712">
                  <w:rPr>
                    <w:rStyle w:val="PlaceholderText"/>
                    <w:shd w:val="clear" w:color="auto" w:fill="FFFFFF" w:themeFill="background1"/>
                  </w:rPr>
                  <w:t>Click here to enter text.</w:t>
                </w:r>
              </w:sdtContent>
            </w:sdt>
          </w:p>
        </w:tc>
        <w:tc>
          <w:tcPr>
            <w:tcW w:w="1857" w:type="dxa"/>
            <w:gridSpan w:val="2"/>
          </w:tcPr>
          <w:p w:rsidR="003E6BD6" w:rsidRDefault="003E6BD6" w:rsidP="007E2C17">
            <w:pPr>
              <w:jc w:val="right"/>
            </w:pPr>
            <w:r>
              <w:t>Thursdays</w:t>
            </w:r>
          </w:p>
        </w:tc>
        <w:tc>
          <w:tcPr>
            <w:tcW w:w="3797" w:type="dxa"/>
            <w:gridSpan w:val="2"/>
          </w:tcPr>
          <w:p w:rsidR="003E6BD6" w:rsidRDefault="003864FA" w:rsidP="001C2525">
            <w:sdt>
              <w:sdtPr>
                <w:rPr>
                  <w:u w:val="single"/>
                </w:rPr>
                <w:id w:val="-507290320"/>
              </w:sdtPr>
              <w:sdtEndPr>
                <w:rPr>
                  <w:u w:val="none"/>
                </w:rPr>
              </w:sdtEndPr>
              <w:sdtContent>
                <w:r w:rsidR="003E6BD6" w:rsidRPr="007E2C17">
                  <w:rPr>
                    <w:u w:val="single"/>
                    <w:shd w:val="clear" w:color="auto" w:fill="C6D9F1" w:themeFill="text2" w:themeFillTint="33"/>
                  </w:rPr>
                  <w:t xml:space="preserve">            </w:t>
                </w:r>
              </w:sdtContent>
            </w:sdt>
            <w:r w:rsidR="003E6BD6">
              <w:t xml:space="preserve"> to  </w:t>
            </w:r>
            <w:sdt>
              <w:sdtPr>
                <w:id w:val="1391689644"/>
              </w:sdtPr>
              <w:sdtEndPr/>
              <w:sdtContent>
                <w:r w:rsidR="003E6BD6" w:rsidRPr="007E2C17">
                  <w:rPr>
                    <w:u w:val="single"/>
                    <w:shd w:val="clear" w:color="auto" w:fill="C6D9F1" w:themeFill="text2" w:themeFillTint="33"/>
                  </w:rPr>
                  <w:t xml:space="preserve">             </w:t>
                </w:r>
              </w:sdtContent>
            </w:sdt>
          </w:p>
        </w:tc>
      </w:tr>
      <w:tr w:rsidR="003E6BD6" w:rsidTr="00A47854">
        <w:tc>
          <w:tcPr>
            <w:tcW w:w="4696" w:type="dxa"/>
            <w:gridSpan w:val="2"/>
          </w:tcPr>
          <w:p w:rsidR="003E6BD6" w:rsidRPr="005A6712" w:rsidRDefault="003E6BD6" w:rsidP="001C2525">
            <w:r w:rsidRPr="005A6712">
              <w:t xml:space="preserve">2. </w:t>
            </w:r>
            <w:sdt>
              <w:sdtPr>
                <w:id w:val="1421982284"/>
                <w:showingPlcHdr/>
              </w:sdtPr>
              <w:sdtEndPr/>
              <w:sdtContent>
                <w:r w:rsidRPr="005A6712">
                  <w:rPr>
                    <w:rStyle w:val="PlaceholderText"/>
                    <w:shd w:val="clear" w:color="auto" w:fill="FFFFFF" w:themeFill="background1"/>
                  </w:rPr>
                  <w:t>Click here to enter text.</w:t>
                </w:r>
              </w:sdtContent>
            </w:sdt>
          </w:p>
        </w:tc>
        <w:tc>
          <w:tcPr>
            <w:tcW w:w="1857" w:type="dxa"/>
            <w:gridSpan w:val="2"/>
          </w:tcPr>
          <w:p w:rsidR="003E6BD6" w:rsidRDefault="003E6BD6" w:rsidP="007E2C17">
            <w:pPr>
              <w:jc w:val="right"/>
            </w:pPr>
            <w:r>
              <w:t>Fridays</w:t>
            </w:r>
          </w:p>
        </w:tc>
        <w:tc>
          <w:tcPr>
            <w:tcW w:w="3797" w:type="dxa"/>
            <w:gridSpan w:val="2"/>
          </w:tcPr>
          <w:p w:rsidR="003E6BD6" w:rsidRDefault="003864FA" w:rsidP="001C2525">
            <w:pPr>
              <w:tabs>
                <w:tab w:val="center" w:pos="2520"/>
              </w:tabs>
            </w:pPr>
            <w:sdt>
              <w:sdtPr>
                <w:rPr>
                  <w:u w:val="single"/>
                </w:rPr>
                <w:id w:val="619884815"/>
              </w:sdtPr>
              <w:sdtEndPr>
                <w:rPr>
                  <w:u w:val="none"/>
                </w:rPr>
              </w:sdtEndPr>
              <w:sdtContent>
                <w:r w:rsidR="003E6BD6" w:rsidRPr="007E2C17">
                  <w:rPr>
                    <w:u w:val="single"/>
                    <w:shd w:val="clear" w:color="auto" w:fill="C6D9F1" w:themeFill="text2" w:themeFillTint="33"/>
                  </w:rPr>
                  <w:t xml:space="preserve">            </w:t>
                </w:r>
              </w:sdtContent>
            </w:sdt>
            <w:r w:rsidR="003E6BD6">
              <w:t xml:space="preserve"> to  </w:t>
            </w:r>
            <w:sdt>
              <w:sdtPr>
                <w:id w:val="-246269723"/>
              </w:sdtPr>
              <w:sdtEndPr/>
              <w:sdtContent>
                <w:r w:rsidR="003E6BD6" w:rsidRPr="007E2C17">
                  <w:rPr>
                    <w:u w:val="single"/>
                    <w:shd w:val="clear" w:color="auto" w:fill="C6D9F1" w:themeFill="text2" w:themeFillTint="33"/>
                  </w:rPr>
                  <w:t xml:space="preserve">             </w:t>
                </w:r>
              </w:sdtContent>
            </w:sdt>
          </w:p>
        </w:tc>
      </w:tr>
      <w:tr w:rsidR="00404B89" w:rsidTr="00404B89">
        <w:tc>
          <w:tcPr>
            <w:tcW w:w="10350" w:type="dxa"/>
            <w:gridSpan w:val="6"/>
            <w:shd w:val="clear" w:color="auto" w:fill="000000" w:themeFill="text1"/>
          </w:tcPr>
          <w:p w:rsidR="00404B89" w:rsidRPr="005A6712" w:rsidRDefault="00404B89" w:rsidP="00E5631B">
            <w:pPr>
              <w:jc w:val="center"/>
            </w:pPr>
            <w:r w:rsidRPr="005A6712">
              <w:t xml:space="preserve">Branch </w:t>
            </w:r>
            <w:r w:rsidR="008469E2" w:rsidRPr="005A6712">
              <w:t>/Section Preference</w:t>
            </w:r>
            <w:r w:rsidR="007F5971" w:rsidRPr="005A6712">
              <w:t xml:space="preserve"> (Select </w:t>
            </w:r>
            <w:r w:rsidR="00E5631B" w:rsidRPr="005A6712">
              <w:t>up to 3</w:t>
            </w:r>
            <w:r w:rsidR="007F5971" w:rsidRPr="005A6712">
              <w:t>)</w:t>
            </w:r>
            <w:r w:rsidRPr="005A6712">
              <w:t>:</w:t>
            </w:r>
          </w:p>
        </w:tc>
      </w:tr>
      <w:tr w:rsidR="00404B89" w:rsidTr="00A47854">
        <w:tc>
          <w:tcPr>
            <w:tcW w:w="4696" w:type="dxa"/>
            <w:gridSpan w:val="2"/>
          </w:tcPr>
          <w:p w:rsidR="00404B89" w:rsidRPr="005A6712" w:rsidRDefault="003864FA" w:rsidP="001C2525">
            <w:sdt>
              <w:sdtPr>
                <w:id w:val="-107156832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04B89" w:rsidRPr="005A6712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404B89" w:rsidRPr="005A6712">
              <w:t xml:space="preserve"> Administrative, Local, and Community Support</w:t>
            </w:r>
          </w:p>
        </w:tc>
        <w:tc>
          <w:tcPr>
            <w:tcW w:w="5654" w:type="dxa"/>
            <w:gridSpan w:val="4"/>
          </w:tcPr>
          <w:p w:rsidR="00404B89" w:rsidRDefault="003864FA" w:rsidP="00AE389A">
            <w:sdt>
              <w:sdtPr>
                <w:id w:val="87358024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469E2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8469E2">
              <w:t xml:space="preserve"> Office of Minority Health and Health Disparities</w:t>
            </w:r>
          </w:p>
        </w:tc>
      </w:tr>
      <w:tr w:rsidR="00404B89" w:rsidTr="00A47854">
        <w:tc>
          <w:tcPr>
            <w:tcW w:w="4696" w:type="dxa"/>
            <w:gridSpan w:val="2"/>
          </w:tcPr>
          <w:p w:rsidR="00404B89" w:rsidRPr="005A6712" w:rsidRDefault="003864FA" w:rsidP="00C30FA0">
            <w:sdt>
              <w:sdtPr>
                <w:id w:val="-141962940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04B89" w:rsidRPr="005A6712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404B89" w:rsidRPr="005A6712">
              <w:t xml:space="preserve"> Chronic Disease and Injury </w:t>
            </w:r>
          </w:p>
        </w:tc>
        <w:tc>
          <w:tcPr>
            <w:tcW w:w="5654" w:type="dxa"/>
            <w:gridSpan w:val="4"/>
          </w:tcPr>
          <w:p w:rsidR="00404B89" w:rsidRDefault="003864FA" w:rsidP="00AE389A">
            <w:sdt>
              <w:sdtPr>
                <w:id w:val="98196774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469E2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8469E2">
              <w:t xml:space="preserve"> Oral Health</w:t>
            </w:r>
          </w:p>
        </w:tc>
      </w:tr>
      <w:tr w:rsidR="00404B89" w:rsidTr="00A47854">
        <w:tc>
          <w:tcPr>
            <w:tcW w:w="4696" w:type="dxa"/>
            <w:gridSpan w:val="2"/>
          </w:tcPr>
          <w:p w:rsidR="00404B89" w:rsidRPr="005A6712" w:rsidRDefault="003864FA" w:rsidP="001C2525">
            <w:sdt>
              <w:sdtPr>
                <w:id w:val="146886583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469E2" w:rsidRPr="005A6712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8469E2" w:rsidRPr="005A6712">
              <w:t xml:space="preserve"> Environmental Health</w:t>
            </w:r>
          </w:p>
        </w:tc>
        <w:tc>
          <w:tcPr>
            <w:tcW w:w="5654" w:type="dxa"/>
            <w:gridSpan w:val="4"/>
          </w:tcPr>
          <w:p w:rsidR="00404B89" w:rsidRDefault="003864FA" w:rsidP="00AE389A">
            <w:sdt>
              <w:sdtPr>
                <w:id w:val="188821259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469E2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8469E2">
              <w:t xml:space="preserve"> State Laboratory</w:t>
            </w:r>
            <w:r w:rsidR="00D37A24">
              <w:t xml:space="preserve"> of Public Health</w:t>
            </w:r>
          </w:p>
        </w:tc>
      </w:tr>
      <w:tr w:rsidR="00404B89" w:rsidTr="00A47854">
        <w:tc>
          <w:tcPr>
            <w:tcW w:w="4696" w:type="dxa"/>
            <w:gridSpan w:val="2"/>
          </w:tcPr>
          <w:p w:rsidR="00404B89" w:rsidRPr="005A6712" w:rsidRDefault="003864FA" w:rsidP="001C2525">
            <w:sdt>
              <w:sdtPr>
                <w:id w:val="-132358507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469E2" w:rsidRPr="005A6712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8469E2" w:rsidRPr="005A6712">
              <w:t xml:space="preserve"> Epidemiology</w:t>
            </w:r>
          </w:p>
        </w:tc>
        <w:tc>
          <w:tcPr>
            <w:tcW w:w="5654" w:type="dxa"/>
            <w:gridSpan w:val="4"/>
          </w:tcPr>
          <w:p w:rsidR="00404B89" w:rsidRDefault="003864FA" w:rsidP="00AE389A">
            <w:sdt>
              <w:sdtPr>
                <w:id w:val="115079149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469E2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8469E2">
              <w:t xml:space="preserve"> State Center for Health Statistics</w:t>
            </w:r>
          </w:p>
        </w:tc>
      </w:tr>
      <w:tr w:rsidR="008469E2" w:rsidTr="00A47854">
        <w:tc>
          <w:tcPr>
            <w:tcW w:w="4696" w:type="dxa"/>
            <w:gridSpan w:val="2"/>
          </w:tcPr>
          <w:p w:rsidR="008469E2" w:rsidRPr="005A6712" w:rsidRDefault="003864FA" w:rsidP="001C2525">
            <w:sdt>
              <w:sdtPr>
                <w:id w:val="85384865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469E2" w:rsidRPr="005A6712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8469E2" w:rsidRPr="005A6712">
              <w:t xml:space="preserve"> Office of the Chief Medical Examiner</w:t>
            </w:r>
          </w:p>
        </w:tc>
        <w:tc>
          <w:tcPr>
            <w:tcW w:w="5654" w:type="dxa"/>
            <w:gridSpan w:val="4"/>
          </w:tcPr>
          <w:p w:rsidR="008469E2" w:rsidRDefault="003864FA" w:rsidP="00AE389A">
            <w:sdt>
              <w:sdtPr>
                <w:id w:val="50154585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469E2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8469E2">
              <w:t xml:space="preserve"> Women’s and Children’s Health</w:t>
            </w:r>
          </w:p>
        </w:tc>
      </w:tr>
      <w:tr w:rsidR="00BA0AA9" w:rsidTr="00A47854">
        <w:tc>
          <w:tcPr>
            <w:tcW w:w="10350" w:type="dxa"/>
            <w:gridSpan w:val="6"/>
            <w:shd w:val="clear" w:color="auto" w:fill="000000" w:themeFill="text1"/>
          </w:tcPr>
          <w:p w:rsidR="00BA0AA9" w:rsidRPr="005A6712" w:rsidRDefault="00A82790" w:rsidP="00A82790">
            <w:pPr>
              <w:jc w:val="center"/>
            </w:pPr>
            <w:r w:rsidRPr="005A6712">
              <w:t>Skills &amp; Qualifications</w:t>
            </w:r>
          </w:p>
        </w:tc>
      </w:tr>
      <w:tr w:rsidR="00BA0AA9" w:rsidTr="00A47854">
        <w:tc>
          <w:tcPr>
            <w:tcW w:w="10350" w:type="dxa"/>
            <w:gridSpan w:val="6"/>
            <w:shd w:val="clear" w:color="auto" w:fill="DBE5F1" w:themeFill="accent1" w:themeFillTint="33"/>
          </w:tcPr>
          <w:p w:rsidR="00BA0AA9" w:rsidRPr="005A6712" w:rsidRDefault="00DB70D7" w:rsidP="006B15F7">
            <w:r w:rsidRPr="005A6712">
              <w:t xml:space="preserve">Do you speak a language other than English?   Yes </w:t>
            </w:r>
            <w:sdt>
              <w:sdtPr>
                <w:id w:val="82216576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5A6712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Pr="005A6712">
              <w:t xml:space="preserve">   No </w:t>
            </w:r>
            <w:sdt>
              <w:sdtPr>
                <w:id w:val="31052950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5A6712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Pr="005A6712">
              <w:t xml:space="preserve">        Language: </w:t>
            </w:r>
            <w:sdt>
              <w:sdtPr>
                <w:id w:val="-289515107"/>
                <w:placeholder>
                  <w:docPart w:val="977717E26E164261919D000ECDE29AF5"/>
                </w:placeholder>
                <w:showingPlcHdr/>
              </w:sdtPr>
              <w:sdtEndPr/>
              <w:sdtContent>
                <w:r w:rsidR="007D5F75" w:rsidRPr="005A6712">
                  <w:rPr>
                    <w:rStyle w:val="PlaceholderText"/>
                    <w:shd w:val="clear" w:color="auto" w:fill="FFFFFF" w:themeFill="background1"/>
                  </w:rPr>
                  <w:t>Click here to enter text.</w:t>
                </w:r>
              </w:sdtContent>
            </w:sdt>
          </w:p>
        </w:tc>
      </w:tr>
      <w:tr w:rsidR="00BA0AA9" w:rsidTr="00A47854">
        <w:tc>
          <w:tcPr>
            <w:tcW w:w="10350" w:type="dxa"/>
            <w:gridSpan w:val="6"/>
          </w:tcPr>
          <w:p w:rsidR="00BA0AA9" w:rsidRPr="005A6712" w:rsidRDefault="00DB70D7" w:rsidP="003628EA">
            <w:r w:rsidRPr="005A6712">
              <w:t xml:space="preserve">What is your proficiency:    </w:t>
            </w:r>
            <w:sdt>
              <w:sdtPr>
                <w:id w:val="739140251"/>
                <w:showingPlcHdr/>
                <w:dropDownList>
                  <w:listItem w:value="Choose an item."/>
                  <w:listItem w:displayText="Beginner" w:value="Beginner"/>
                  <w:listItem w:displayText="Intermediate" w:value="Intermediate"/>
                  <w:listItem w:displayText="Advanced" w:value="Advanced"/>
                  <w:listItem w:displayText="Native/Fully-Bilingual" w:value="Native/Fully-Bilingual"/>
                </w:dropDownList>
              </w:sdtPr>
              <w:sdtEndPr/>
              <w:sdtContent>
                <w:r w:rsidRPr="005A6712">
                  <w:rPr>
                    <w:rStyle w:val="PlaceholderText"/>
                  </w:rPr>
                  <w:t>Choose an item.</w:t>
                </w:r>
              </w:sdtContent>
            </w:sdt>
            <w:r w:rsidRPr="005A6712">
              <w:t xml:space="preserve">            Can you:   Speak  </w:t>
            </w:r>
            <w:sdt>
              <w:sdtPr>
                <w:id w:val="181651857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5A6712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Pr="005A6712">
              <w:t xml:space="preserve">     Read  </w:t>
            </w:r>
            <w:sdt>
              <w:sdtPr>
                <w:id w:val="-149078290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5A6712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Pr="005A6712">
              <w:t xml:space="preserve">    Write  </w:t>
            </w:r>
            <w:sdt>
              <w:sdtPr>
                <w:id w:val="13461803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5A6712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Pr="005A6712">
              <w:t xml:space="preserve">       </w:t>
            </w:r>
          </w:p>
        </w:tc>
      </w:tr>
      <w:tr w:rsidR="003E6BD6" w:rsidTr="00A47854">
        <w:tc>
          <w:tcPr>
            <w:tcW w:w="10350" w:type="dxa"/>
            <w:gridSpan w:val="6"/>
            <w:shd w:val="clear" w:color="auto" w:fill="FFFFFF" w:themeFill="background1"/>
          </w:tcPr>
          <w:p w:rsidR="003E6BD6" w:rsidRPr="005A6712" w:rsidRDefault="006B15F7" w:rsidP="006B15F7">
            <w:r w:rsidRPr="005A6712">
              <w:t xml:space="preserve">Additional Languages: </w:t>
            </w:r>
            <w:r w:rsidR="003628EA" w:rsidRPr="005A6712">
              <w:t xml:space="preserve"> </w:t>
            </w:r>
            <w:sdt>
              <w:sdtPr>
                <w:id w:val="-917712314"/>
                <w:placeholder>
                  <w:docPart w:val="977717E26E164261919D000ECDE29AF5"/>
                </w:placeholder>
                <w:showingPlcHdr/>
              </w:sdtPr>
              <w:sdtEndPr/>
              <w:sdtContent>
                <w:r w:rsidR="007D5F75" w:rsidRPr="005A6712">
                  <w:rPr>
                    <w:rStyle w:val="PlaceholderText"/>
                    <w:shd w:val="clear" w:color="auto" w:fill="FFFFFF" w:themeFill="background1"/>
                  </w:rPr>
                  <w:t>Click here to enter text.</w:t>
                </w:r>
              </w:sdtContent>
            </w:sdt>
          </w:p>
        </w:tc>
      </w:tr>
      <w:tr w:rsidR="00611327" w:rsidTr="00A47854">
        <w:tc>
          <w:tcPr>
            <w:tcW w:w="10350" w:type="dxa"/>
            <w:gridSpan w:val="6"/>
            <w:shd w:val="clear" w:color="auto" w:fill="DBE5F1" w:themeFill="accent1" w:themeFillTint="33"/>
          </w:tcPr>
          <w:p w:rsidR="00611327" w:rsidRPr="005A6712" w:rsidRDefault="00DB70D7" w:rsidP="008C2076">
            <w:r w:rsidRPr="005A6712">
              <w:t xml:space="preserve">Select </w:t>
            </w:r>
            <w:r w:rsidR="008C2076" w:rsidRPr="005A6712">
              <w:t xml:space="preserve"> the computer software/systems for which you have intermediate proficiency: </w:t>
            </w:r>
          </w:p>
        </w:tc>
      </w:tr>
      <w:tr w:rsidR="00DB70D7" w:rsidTr="00A47854">
        <w:tc>
          <w:tcPr>
            <w:tcW w:w="10350" w:type="dxa"/>
            <w:gridSpan w:val="6"/>
          </w:tcPr>
          <w:p w:rsidR="00DB70D7" w:rsidRPr="005A6712" w:rsidRDefault="008C2076" w:rsidP="00ED5637">
            <w:r w:rsidRPr="005A6712">
              <w:t xml:space="preserve">Word </w:t>
            </w:r>
            <w:sdt>
              <w:sdtPr>
                <w:id w:val="69589397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5A6712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Pr="005A6712">
              <w:t xml:space="preserve">  Excel </w:t>
            </w:r>
            <w:sdt>
              <w:sdtPr>
                <w:id w:val="-85973435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5A6712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Pr="005A6712">
              <w:t xml:space="preserve">  PowerPoint </w:t>
            </w:r>
            <w:sdt>
              <w:sdtPr>
                <w:id w:val="106307364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5A6712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Pr="005A6712">
              <w:t xml:space="preserve">   Access </w:t>
            </w:r>
            <w:sdt>
              <w:sdtPr>
                <w:id w:val="22588069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D5637" w:rsidRPr="005A6712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Pr="005A6712">
              <w:t xml:space="preserve">   Outlook</w:t>
            </w:r>
            <w:r w:rsidR="00ED5637" w:rsidRPr="005A6712">
              <w:t xml:space="preserve"> </w:t>
            </w:r>
            <w:sdt>
              <w:sdtPr>
                <w:id w:val="88452925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D5637" w:rsidRPr="005A6712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Pr="005A6712">
              <w:t xml:space="preserve">  Publisher</w:t>
            </w:r>
            <w:r w:rsidR="00ED5637" w:rsidRPr="005A6712">
              <w:t xml:space="preserve"> </w:t>
            </w:r>
            <w:sdt>
              <w:sdtPr>
                <w:id w:val="45121998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D5637" w:rsidRPr="005A6712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Pr="005A6712">
              <w:t xml:space="preserve">  Google Docs </w:t>
            </w:r>
            <w:sdt>
              <w:sdtPr>
                <w:id w:val="207123114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D5637" w:rsidRPr="005A6712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Pr="005A6712">
              <w:t xml:space="preserve">  </w:t>
            </w:r>
            <w:r w:rsidR="00ED5637" w:rsidRPr="005A6712">
              <w:t xml:space="preserve">SPSS </w:t>
            </w:r>
            <w:sdt>
              <w:sdtPr>
                <w:id w:val="-180755084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D5637" w:rsidRPr="005A6712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ED5637" w:rsidRPr="005A6712">
              <w:t xml:space="preserve">  SAS </w:t>
            </w:r>
            <w:sdt>
              <w:sdtPr>
                <w:id w:val="-4907700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D5637" w:rsidRPr="005A6712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3E6BD6" w:rsidTr="00A47854">
        <w:tc>
          <w:tcPr>
            <w:tcW w:w="10350" w:type="dxa"/>
            <w:gridSpan w:val="6"/>
          </w:tcPr>
          <w:p w:rsidR="003E6BD6" w:rsidRPr="005A6712" w:rsidRDefault="00ED5637">
            <w:r w:rsidRPr="005A6712">
              <w:t xml:space="preserve">Other software: </w:t>
            </w:r>
            <w:sdt>
              <w:sdtPr>
                <w:id w:val="-2035422198"/>
                <w:placeholder>
                  <w:docPart w:val="977717E26E164261919D000ECDE29AF5"/>
                </w:placeholder>
                <w:showingPlcHdr/>
              </w:sdtPr>
              <w:sdtEndPr/>
              <w:sdtContent>
                <w:r w:rsidR="007D5F75" w:rsidRPr="005A6712">
                  <w:rPr>
                    <w:rStyle w:val="PlaceholderText"/>
                    <w:shd w:val="clear" w:color="auto" w:fill="FFFFFF" w:themeFill="background1"/>
                  </w:rPr>
                  <w:t>Click here to enter text.</w:t>
                </w:r>
              </w:sdtContent>
            </w:sdt>
          </w:p>
        </w:tc>
      </w:tr>
      <w:tr w:rsidR="003628EA" w:rsidTr="00FC4ABE">
        <w:trPr>
          <w:trHeight w:val="1472"/>
        </w:trPr>
        <w:tc>
          <w:tcPr>
            <w:tcW w:w="10350" w:type="dxa"/>
            <w:gridSpan w:val="6"/>
            <w:shd w:val="clear" w:color="auto" w:fill="FFFFFF" w:themeFill="background1"/>
          </w:tcPr>
          <w:p w:rsidR="003628EA" w:rsidRPr="005A6712" w:rsidRDefault="003628EA" w:rsidP="003628EA">
            <w:pPr>
              <w:tabs>
                <w:tab w:val="left" w:pos="3720"/>
              </w:tabs>
            </w:pPr>
            <w:r w:rsidRPr="005A6712">
              <w:t xml:space="preserve">List additional skills and/or qualifications:  </w:t>
            </w:r>
            <w:r w:rsidRPr="005A6712">
              <w:tab/>
            </w:r>
          </w:p>
          <w:p w:rsidR="00933088" w:rsidRDefault="002E294F" w:rsidP="003628EA">
            <w:pPr>
              <w:tabs>
                <w:tab w:val="left" w:pos="3720"/>
              </w:tabs>
            </w:pPr>
            <w:r>
              <w:t xml:space="preserve">1. </w:t>
            </w:r>
            <w:sdt>
              <w:sdtPr>
                <w:id w:val="1122509104"/>
              </w:sdtPr>
              <w:sdtEndPr/>
              <w:sdtContent>
                <w:sdt>
                  <w:sdtPr>
                    <w:id w:val="979266305"/>
                    <w:showingPlcHdr/>
                    <w:text/>
                  </w:sdtPr>
                  <w:sdtEndPr/>
                  <w:sdtContent>
                    <w:r w:rsidRPr="007449FE">
                      <w:rPr>
                        <w:rStyle w:val="PlaceholderText"/>
                      </w:rPr>
                      <w:t>Click here to enter text.</w:t>
                    </w:r>
                  </w:sdtContent>
                </w:sdt>
              </w:sdtContent>
            </w:sdt>
          </w:p>
          <w:p w:rsidR="002E294F" w:rsidRDefault="002E294F" w:rsidP="003628EA">
            <w:pPr>
              <w:tabs>
                <w:tab w:val="left" w:pos="3720"/>
              </w:tabs>
            </w:pPr>
            <w:r>
              <w:t xml:space="preserve">2. </w:t>
            </w:r>
            <w:sdt>
              <w:sdtPr>
                <w:id w:val="1651170495"/>
                <w:showingPlcHdr/>
              </w:sdtPr>
              <w:sdtEndPr/>
              <w:sdtContent>
                <w:r w:rsidRPr="007449FE">
                  <w:rPr>
                    <w:rStyle w:val="PlaceholderText"/>
                  </w:rPr>
                  <w:t>Click here to enter text.</w:t>
                </w:r>
              </w:sdtContent>
            </w:sdt>
          </w:p>
          <w:p w:rsidR="002E294F" w:rsidRDefault="002E294F" w:rsidP="003628EA">
            <w:pPr>
              <w:tabs>
                <w:tab w:val="left" w:pos="3720"/>
              </w:tabs>
            </w:pPr>
            <w:r>
              <w:t xml:space="preserve">3. </w:t>
            </w:r>
            <w:sdt>
              <w:sdtPr>
                <w:id w:val="32782196"/>
                <w:showingPlcHdr/>
              </w:sdtPr>
              <w:sdtEndPr/>
              <w:sdtContent>
                <w:r w:rsidRPr="007449FE">
                  <w:rPr>
                    <w:rStyle w:val="PlaceholderText"/>
                  </w:rPr>
                  <w:t>Click here to enter text.</w:t>
                </w:r>
              </w:sdtContent>
            </w:sdt>
          </w:p>
          <w:p w:rsidR="002E294F" w:rsidRDefault="002E294F" w:rsidP="003628EA">
            <w:pPr>
              <w:tabs>
                <w:tab w:val="left" w:pos="3720"/>
              </w:tabs>
            </w:pPr>
            <w:r>
              <w:t xml:space="preserve">4. </w:t>
            </w:r>
            <w:sdt>
              <w:sdtPr>
                <w:id w:val="-1188748651"/>
                <w:showingPlcHdr/>
              </w:sdtPr>
              <w:sdtEndPr/>
              <w:sdtContent>
                <w:r w:rsidRPr="007449FE">
                  <w:rPr>
                    <w:rStyle w:val="PlaceholderText"/>
                  </w:rPr>
                  <w:t>Click here to enter text.</w:t>
                </w:r>
              </w:sdtContent>
            </w:sdt>
          </w:p>
          <w:p w:rsidR="002E294F" w:rsidRDefault="002E294F" w:rsidP="00185BDB">
            <w:pPr>
              <w:tabs>
                <w:tab w:val="left" w:pos="3720"/>
              </w:tabs>
            </w:pPr>
            <w:r>
              <w:t xml:space="preserve">5. </w:t>
            </w:r>
            <w:sdt>
              <w:sdtPr>
                <w:id w:val="1618252368"/>
                <w:showingPlcHdr/>
              </w:sdtPr>
              <w:sdtEndPr/>
              <w:sdtContent>
                <w:r w:rsidR="00185BDB" w:rsidRPr="007449FE">
                  <w:rPr>
                    <w:rStyle w:val="PlaceholderText"/>
                  </w:rPr>
                  <w:t>Click here to enter text.</w:t>
                </w:r>
              </w:sdtContent>
            </w:sdt>
          </w:p>
          <w:p w:rsidR="00185BDB" w:rsidRPr="005A6712" w:rsidRDefault="00185BDB" w:rsidP="00FC4ABE">
            <w:pPr>
              <w:tabs>
                <w:tab w:val="left" w:pos="3720"/>
              </w:tabs>
              <w:spacing w:after="100" w:afterAutospacing="1"/>
            </w:pPr>
            <w:bookmarkStart w:id="1" w:name="_GoBack"/>
            <w:bookmarkEnd w:id="1"/>
          </w:p>
        </w:tc>
      </w:tr>
      <w:tr w:rsidR="003E6BD6" w:rsidTr="00A47854">
        <w:tc>
          <w:tcPr>
            <w:tcW w:w="10350" w:type="dxa"/>
            <w:gridSpan w:val="6"/>
            <w:shd w:val="clear" w:color="auto" w:fill="000000" w:themeFill="text1"/>
          </w:tcPr>
          <w:p w:rsidR="003E6BD6" w:rsidRPr="005A6712" w:rsidRDefault="00DB70D7" w:rsidP="003628EA">
            <w:pPr>
              <w:jc w:val="center"/>
            </w:pPr>
            <w:r w:rsidRPr="005A6712">
              <w:lastRenderedPageBreak/>
              <w:t>Activities</w:t>
            </w:r>
            <w:r w:rsidR="003628EA" w:rsidRPr="005A6712">
              <w:t>, Awards</w:t>
            </w:r>
            <w:r w:rsidRPr="005A6712">
              <w:t xml:space="preserve"> &amp; Civic Engagement</w:t>
            </w:r>
          </w:p>
        </w:tc>
      </w:tr>
      <w:tr w:rsidR="003E6BD6" w:rsidTr="00A47854">
        <w:tc>
          <w:tcPr>
            <w:tcW w:w="10350" w:type="dxa"/>
            <w:gridSpan w:val="6"/>
          </w:tcPr>
          <w:p w:rsidR="009210A0" w:rsidRPr="005A6712" w:rsidRDefault="009210A0" w:rsidP="009210A0">
            <w:r w:rsidRPr="005A6712">
              <w:t xml:space="preserve">List relevant activities, awards and/or civic engagement: </w:t>
            </w:r>
          </w:p>
        </w:tc>
      </w:tr>
      <w:tr w:rsidR="009210A0" w:rsidTr="00A47854">
        <w:tc>
          <w:tcPr>
            <w:tcW w:w="10350" w:type="dxa"/>
            <w:gridSpan w:val="6"/>
            <w:shd w:val="clear" w:color="auto" w:fill="FFFFFF" w:themeFill="background1"/>
          </w:tcPr>
          <w:p w:rsidR="009210A0" w:rsidRPr="005A6712" w:rsidRDefault="009210A0" w:rsidP="009210A0">
            <w:r w:rsidRPr="005A6712">
              <w:t>1</w:t>
            </w:r>
            <w:r w:rsidRPr="005A6712">
              <w:rPr>
                <w:shd w:val="clear" w:color="auto" w:fill="FFFFFF" w:themeFill="background1"/>
              </w:rPr>
              <w:t xml:space="preserve">. </w:t>
            </w:r>
            <w:sdt>
              <w:sdtPr>
                <w:rPr>
                  <w:shd w:val="clear" w:color="auto" w:fill="FFFFFF" w:themeFill="background1"/>
                </w:rPr>
                <w:id w:val="-1210413326"/>
              </w:sdtPr>
              <w:sdtEndPr/>
              <w:sdtContent>
                <w:r w:rsidRPr="005A6712">
                  <w:rPr>
                    <w:shd w:val="clear" w:color="auto" w:fill="FFFFFF" w:themeFill="background1"/>
                  </w:rPr>
                  <w:t xml:space="preserve">                                                                                                    </w:t>
                </w:r>
              </w:sdtContent>
            </w:sdt>
          </w:p>
        </w:tc>
      </w:tr>
      <w:tr w:rsidR="009210A0" w:rsidTr="00A47854">
        <w:tc>
          <w:tcPr>
            <w:tcW w:w="10350" w:type="dxa"/>
            <w:gridSpan w:val="6"/>
          </w:tcPr>
          <w:p w:rsidR="009210A0" w:rsidRPr="005A6712" w:rsidRDefault="009210A0" w:rsidP="009210A0">
            <w:r w:rsidRPr="005A6712">
              <w:t>2</w:t>
            </w:r>
            <w:r w:rsidRPr="005A6712">
              <w:rPr>
                <w:shd w:val="clear" w:color="auto" w:fill="FFFFFF" w:themeFill="background1"/>
              </w:rPr>
              <w:t xml:space="preserve">. </w:t>
            </w:r>
            <w:sdt>
              <w:sdtPr>
                <w:rPr>
                  <w:shd w:val="clear" w:color="auto" w:fill="FFFFFF" w:themeFill="background1"/>
                </w:rPr>
                <w:id w:val="-1641185381"/>
                <w:placeholder>
                  <w:docPart w:val="977717E26E164261919D000ECDE29AF5"/>
                </w:placeholder>
              </w:sdtPr>
              <w:sdtEndPr/>
              <w:sdtContent>
                <w:r w:rsidRPr="005A6712">
                  <w:rPr>
                    <w:shd w:val="clear" w:color="auto" w:fill="FFFFFF" w:themeFill="background1"/>
                  </w:rPr>
                  <w:t xml:space="preserve">                                                                                                     </w:t>
                </w:r>
              </w:sdtContent>
            </w:sdt>
          </w:p>
        </w:tc>
      </w:tr>
      <w:tr w:rsidR="003D7D84" w:rsidTr="00A47854">
        <w:tc>
          <w:tcPr>
            <w:tcW w:w="10350" w:type="dxa"/>
            <w:gridSpan w:val="6"/>
            <w:shd w:val="clear" w:color="auto" w:fill="000000" w:themeFill="text1"/>
          </w:tcPr>
          <w:p w:rsidR="003D7D84" w:rsidRPr="005A6712" w:rsidRDefault="003D7D84" w:rsidP="001C2525">
            <w:pPr>
              <w:jc w:val="center"/>
            </w:pPr>
            <w:r w:rsidRPr="005A6712">
              <w:t>References (Must include at least 2 professional/academic references)</w:t>
            </w:r>
          </w:p>
        </w:tc>
      </w:tr>
      <w:tr w:rsidR="003D7D84" w:rsidTr="00A47854">
        <w:tc>
          <w:tcPr>
            <w:tcW w:w="10350" w:type="dxa"/>
            <w:gridSpan w:val="6"/>
            <w:shd w:val="clear" w:color="auto" w:fill="DBE5F1" w:themeFill="accent1" w:themeFillTint="33"/>
          </w:tcPr>
          <w:p w:rsidR="003D7D84" w:rsidRPr="005A6712" w:rsidRDefault="003D7D84" w:rsidP="001C2525">
            <w:r w:rsidRPr="005A6712">
              <w:t>Reference #1</w:t>
            </w:r>
          </w:p>
        </w:tc>
      </w:tr>
      <w:tr w:rsidR="003D7D84" w:rsidTr="00A47854">
        <w:tc>
          <w:tcPr>
            <w:tcW w:w="4423" w:type="dxa"/>
          </w:tcPr>
          <w:p w:rsidR="003D7D84" w:rsidRPr="005A6712" w:rsidRDefault="003D7D84" w:rsidP="001C2525">
            <w:r w:rsidRPr="005A6712">
              <w:t xml:space="preserve">Name:   </w:t>
            </w:r>
            <w:sdt>
              <w:sdtPr>
                <w:id w:val="1976948084"/>
                <w:showingPlcHdr/>
              </w:sdtPr>
              <w:sdtEndPr/>
              <w:sdtContent>
                <w:r w:rsidRPr="005A6712">
                  <w:rPr>
                    <w:rStyle w:val="PlaceholderText"/>
                  </w:rPr>
                  <w:t>Click here to enter text.</w:t>
                </w:r>
              </w:sdtContent>
            </w:sdt>
          </w:p>
        </w:tc>
        <w:tc>
          <w:tcPr>
            <w:tcW w:w="5927" w:type="dxa"/>
            <w:gridSpan w:val="5"/>
          </w:tcPr>
          <w:p w:rsidR="003D7D84" w:rsidRDefault="003D7D84" w:rsidP="001C2525">
            <w:r>
              <w:t xml:space="preserve">Relationship:   </w:t>
            </w:r>
            <w:sdt>
              <w:sdtPr>
                <w:id w:val="478356811"/>
                <w:showingPlcHdr/>
              </w:sdtPr>
              <w:sdtEndPr/>
              <w:sdtContent>
                <w:r w:rsidRPr="00237CC4">
                  <w:rPr>
                    <w:rStyle w:val="PlaceholderText"/>
                  </w:rPr>
                  <w:t>Click here to enter text.</w:t>
                </w:r>
              </w:sdtContent>
            </w:sdt>
          </w:p>
        </w:tc>
      </w:tr>
      <w:tr w:rsidR="003D7D84" w:rsidTr="00A47854">
        <w:tc>
          <w:tcPr>
            <w:tcW w:w="4423" w:type="dxa"/>
          </w:tcPr>
          <w:p w:rsidR="003D7D84" w:rsidRPr="005A6712" w:rsidRDefault="003D7D84" w:rsidP="001C2525">
            <w:r w:rsidRPr="005A6712">
              <w:t xml:space="preserve">Telephone:  </w:t>
            </w:r>
            <w:sdt>
              <w:sdtPr>
                <w:id w:val="1900081959"/>
                <w:showingPlcHdr/>
              </w:sdtPr>
              <w:sdtEndPr/>
              <w:sdtContent>
                <w:r w:rsidRPr="005A6712">
                  <w:rPr>
                    <w:rStyle w:val="PlaceholderText"/>
                  </w:rPr>
                  <w:t>Click here to enter text.</w:t>
                </w:r>
              </w:sdtContent>
            </w:sdt>
          </w:p>
        </w:tc>
        <w:tc>
          <w:tcPr>
            <w:tcW w:w="5927" w:type="dxa"/>
            <w:gridSpan w:val="5"/>
          </w:tcPr>
          <w:p w:rsidR="003D7D84" w:rsidRDefault="003D7D84" w:rsidP="001C2525">
            <w:r>
              <w:t xml:space="preserve">Email:  </w:t>
            </w:r>
            <w:sdt>
              <w:sdtPr>
                <w:id w:val="1026986801"/>
                <w:showingPlcHdr/>
              </w:sdtPr>
              <w:sdtEndPr/>
              <w:sdtContent>
                <w:r w:rsidRPr="00237CC4">
                  <w:rPr>
                    <w:rStyle w:val="PlaceholderText"/>
                  </w:rPr>
                  <w:t>Click here to enter text.</w:t>
                </w:r>
              </w:sdtContent>
            </w:sdt>
          </w:p>
        </w:tc>
      </w:tr>
      <w:tr w:rsidR="003D7D84" w:rsidTr="00A47854">
        <w:tc>
          <w:tcPr>
            <w:tcW w:w="10350" w:type="dxa"/>
            <w:gridSpan w:val="6"/>
            <w:shd w:val="clear" w:color="auto" w:fill="DBE5F1" w:themeFill="accent1" w:themeFillTint="33"/>
          </w:tcPr>
          <w:p w:rsidR="003D7D84" w:rsidRPr="005A6712" w:rsidRDefault="003D7D84" w:rsidP="001C2525">
            <w:r w:rsidRPr="005A6712">
              <w:t>Reference #2</w:t>
            </w:r>
          </w:p>
        </w:tc>
      </w:tr>
      <w:tr w:rsidR="003D7D84" w:rsidTr="00A47854">
        <w:tc>
          <w:tcPr>
            <w:tcW w:w="4423" w:type="dxa"/>
          </w:tcPr>
          <w:p w:rsidR="003D7D84" w:rsidRPr="005A6712" w:rsidRDefault="003D7D84" w:rsidP="001C2525">
            <w:r w:rsidRPr="005A6712">
              <w:t xml:space="preserve">Name:  </w:t>
            </w:r>
            <w:sdt>
              <w:sdtPr>
                <w:id w:val="1008341880"/>
                <w:showingPlcHdr/>
              </w:sdtPr>
              <w:sdtEndPr/>
              <w:sdtContent>
                <w:r w:rsidRPr="005A6712">
                  <w:rPr>
                    <w:rStyle w:val="PlaceholderText"/>
                  </w:rPr>
                  <w:t>Click here to enter text.</w:t>
                </w:r>
              </w:sdtContent>
            </w:sdt>
          </w:p>
        </w:tc>
        <w:tc>
          <w:tcPr>
            <w:tcW w:w="5927" w:type="dxa"/>
            <w:gridSpan w:val="5"/>
          </w:tcPr>
          <w:p w:rsidR="003D7D84" w:rsidRDefault="003D7D84" w:rsidP="001C2525">
            <w:r>
              <w:t xml:space="preserve">Relationship: </w:t>
            </w:r>
            <w:sdt>
              <w:sdtPr>
                <w:id w:val="738521725"/>
                <w:showingPlcHdr/>
              </w:sdtPr>
              <w:sdtEndPr/>
              <w:sdtContent>
                <w:r w:rsidRPr="00237CC4">
                  <w:rPr>
                    <w:rStyle w:val="PlaceholderText"/>
                  </w:rPr>
                  <w:t>Click here to enter text.</w:t>
                </w:r>
              </w:sdtContent>
            </w:sdt>
          </w:p>
        </w:tc>
      </w:tr>
      <w:tr w:rsidR="003D7D84" w:rsidTr="00A47854">
        <w:tc>
          <w:tcPr>
            <w:tcW w:w="4423" w:type="dxa"/>
          </w:tcPr>
          <w:p w:rsidR="003D7D84" w:rsidRPr="005A6712" w:rsidRDefault="003D7D84" w:rsidP="001C2525">
            <w:r w:rsidRPr="005A6712">
              <w:t xml:space="preserve">Telephone:  </w:t>
            </w:r>
            <w:sdt>
              <w:sdtPr>
                <w:id w:val="-166321815"/>
                <w:showingPlcHdr/>
              </w:sdtPr>
              <w:sdtEndPr/>
              <w:sdtContent>
                <w:r w:rsidRPr="005A6712">
                  <w:rPr>
                    <w:rStyle w:val="PlaceholderText"/>
                  </w:rPr>
                  <w:t>Click here to enter text.</w:t>
                </w:r>
              </w:sdtContent>
            </w:sdt>
          </w:p>
        </w:tc>
        <w:tc>
          <w:tcPr>
            <w:tcW w:w="5927" w:type="dxa"/>
            <w:gridSpan w:val="5"/>
          </w:tcPr>
          <w:p w:rsidR="003D7D84" w:rsidRDefault="003D7D84" w:rsidP="001C2525">
            <w:r>
              <w:t xml:space="preserve">Email:  </w:t>
            </w:r>
            <w:sdt>
              <w:sdtPr>
                <w:id w:val="-1020161105"/>
                <w:showingPlcHdr/>
              </w:sdtPr>
              <w:sdtEndPr/>
              <w:sdtContent>
                <w:r w:rsidRPr="00237CC4">
                  <w:rPr>
                    <w:rStyle w:val="PlaceholderText"/>
                  </w:rPr>
                  <w:t>Click here to enter text.</w:t>
                </w:r>
              </w:sdtContent>
            </w:sdt>
          </w:p>
        </w:tc>
      </w:tr>
      <w:tr w:rsidR="003D7D84" w:rsidTr="00A47854">
        <w:tc>
          <w:tcPr>
            <w:tcW w:w="10350" w:type="dxa"/>
            <w:gridSpan w:val="6"/>
            <w:shd w:val="clear" w:color="auto" w:fill="DBE5F1" w:themeFill="accent1" w:themeFillTint="33"/>
          </w:tcPr>
          <w:p w:rsidR="003D7D84" w:rsidRPr="005A6712" w:rsidRDefault="003D7D84" w:rsidP="001C2525">
            <w:r w:rsidRPr="005A6712">
              <w:t>Reference #3</w:t>
            </w:r>
          </w:p>
        </w:tc>
      </w:tr>
      <w:tr w:rsidR="003D7D84" w:rsidTr="00A47854">
        <w:tc>
          <w:tcPr>
            <w:tcW w:w="4423" w:type="dxa"/>
          </w:tcPr>
          <w:p w:rsidR="003D7D84" w:rsidRPr="005A6712" w:rsidRDefault="003D7D84" w:rsidP="001C2525">
            <w:r w:rsidRPr="005A6712">
              <w:t xml:space="preserve">Name:   </w:t>
            </w:r>
            <w:sdt>
              <w:sdtPr>
                <w:id w:val="-1845631124"/>
                <w:showingPlcHdr/>
              </w:sdtPr>
              <w:sdtEndPr/>
              <w:sdtContent>
                <w:r w:rsidRPr="005A6712">
                  <w:rPr>
                    <w:rStyle w:val="PlaceholderText"/>
                  </w:rPr>
                  <w:t>Click here to enter text.</w:t>
                </w:r>
              </w:sdtContent>
            </w:sdt>
          </w:p>
        </w:tc>
        <w:tc>
          <w:tcPr>
            <w:tcW w:w="5927" w:type="dxa"/>
            <w:gridSpan w:val="5"/>
          </w:tcPr>
          <w:p w:rsidR="003D7D84" w:rsidRDefault="003D7D84" w:rsidP="001C2525">
            <w:r>
              <w:t xml:space="preserve">Relationship:   </w:t>
            </w:r>
            <w:sdt>
              <w:sdtPr>
                <w:id w:val="2065213420"/>
                <w:showingPlcHdr/>
              </w:sdtPr>
              <w:sdtEndPr/>
              <w:sdtContent>
                <w:r w:rsidRPr="00237CC4">
                  <w:rPr>
                    <w:rStyle w:val="PlaceholderText"/>
                  </w:rPr>
                  <w:t>Click here to enter text.</w:t>
                </w:r>
              </w:sdtContent>
            </w:sdt>
          </w:p>
        </w:tc>
      </w:tr>
      <w:tr w:rsidR="003D7D84" w:rsidTr="00A47854">
        <w:tc>
          <w:tcPr>
            <w:tcW w:w="4423" w:type="dxa"/>
          </w:tcPr>
          <w:p w:rsidR="003D7D84" w:rsidRPr="005A6712" w:rsidRDefault="003D7D84" w:rsidP="001C2525">
            <w:r w:rsidRPr="005A6712">
              <w:t xml:space="preserve">Telephone:  </w:t>
            </w:r>
            <w:sdt>
              <w:sdtPr>
                <w:id w:val="1754004404"/>
                <w:showingPlcHdr/>
              </w:sdtPr>
              <w:sdtEndPr/>
              <w:sdtContent>
                <w:r w:rsidRPr="005A6712">
                  <w:rPr>
                    <w:rStyle w:val="PlaceholderText"/>
                  </w:rPr>
                  <w:t>Click here to enter text.</w:t>
                </w:r>
              </w:sdtContent>
            </w:sdt>
          </w:p>
        </w:tc>
        <w:tc>
          <w:tcPr>
            <w:tcW w:w="5927" w:type="dxa"/>
            <w:gridSpan w:val="5"/>
          </w:tcPr>
          <w:p w:rsidR="003D7D84" w:rsidRDefault="003D7D84" w:rsidP="001C2525">
            <w:r>
              <w:t xml:space="preserve">Email:  </w:t>
            </w:r>
            <w:sdt>
              <w:sdtPr>
                <w:id w:val="-1632165131"/>
                <w:showingPlcHdr/>
              </w:sdtPr>
              <w:sdtEndPr/>
              <w:sdtContent>
                <w:r w:rsidRPr="00237CC4">
                  <w:rPr>
                    <w:rStyle w:val="PlaceholderText"/>
                  </w:rPr>
                  <w:t>Click here to enter text.</w:t>
                </w:r>
              </w:sdtContent>
            </w:sdt>
          </w:p>
        </w:tc>
      </w:tr>
      <w:tr w:rsidR="00A82790" w:rsidTr="00A47854">
        <w:tc>
          <w:tcPr>
            <w:tcW w:w="10350" w:type="dxa"/>
            <w:gridSpan w:val="6"/>
            <w:shd w:val="clear" w:color="auto" w:fill="000000" w:themeFill="text1"/>
          </w:tcPr>
          <w:p w:rsidR="00A82790" w:rsidRPr="005A6712" w:rsidRDefault="00A82790" w:rsidP="001C2525">
            <w:pPr>
              <w:jc w:val="center"/>
            </w:pPr>
            <w:r w:rsidRPr="005A6712">
              <w:t>Emergency Contact</w:t>
            </w:r>
          </w:p>
        </w:tc>
      </w:tr>
      <w:tr w:rsidR="00A82790" w:rsidTr="00A47854">
        <w:tc>
          <w:tcPr>
            <w:tcW w:w="4423" w:type="dxa"/>
          </w:tcPr>
          <w:p w:rsidR="00A82790" w:rsidRPr="005A6712" w:rsidRDefault="00A82790" w:rsidP="00C73B29">
            <w:r w:rsidRPr="005A6712">
              <w:t>Name:</w:t>
            </w:r>
            <w:r w:rsidR="00C73B29" w:rsidRPr="005A6712">
              <w:t xml:space="preserve"> </w:t>
            </w:r>
            <w:r w:rsidRPr="005A6712">
              <w:t xml:space="preserve">  </w:t>
            </w:r>
            <w:sdt>
              <w:sdtPr>
                <w:id w:val="-1340144115"/>
                <w:showingPlcHdr/>
              </w:sdtPr>
              <w:sdtEndPr/>
              <w:sdtContent>
                <w:r w:rsidRPr="005A6712">
                  <w:rPr>
                    <w:rStyle w:val="PlaceholderText"/>
                  </w:rPr>
                  <w:t>Click here to enter text.</w:t>
                </w:r>
              </w:sdtContent>
            </w:sdt>
          </w:p>
        </w:tc>
        <w:tc>
          <w:tcPr>
            <w:tcW w:w="5927" w:type="dxa"/>
            <w:gridSpan w:val="5"/>
          </w:tcPr>
          <w:p w:rsidR="00A82790" w:rsidRDefault="00A82790" w:rsidP="00842DAA">
            <w:pPr>
              <w:tabs>
                <w:tab w:val="left" w:pos="4320"/>
              </w:tabs>
            </w:pPr>
            <w:r>
              <w:t xml:space="preserve">Relationship: </w:t>
            </w:r>
            <w:sdt>
              <w:sdtPr>
                <w:id w:val="-1720579391"/>
                <w:showingPlcHdr/>
              </w:sdtPr>
              <w:sdtEndPr/>
              <w:sdtContent>
                <w:r w:rsidRPr="00237CC4">
                  <w:rPr>
                    <w:rStyle w:val="PlaceholderText"/>
                  </w:rPr>
                  <w:t>Click here to enter text.</w:t>
                </w:r>
              </w:sdtContent>
            </w:sdt>
            <w:r w:rsidR="00842DAA">
              <w:tab/>
            </w:r>
          </w:p>
        </w:tc>
      </w:tr>
      <w:tr w:rsidR="00A82790" w:rsidTr="00A47854">
        <w:tc>
          <w:tcPr>
            <w:tcW w:w="4423" w:type="dxa"/>
          </w:tcPr>
          <w:p w:rsidR="00A82790" w:rsidRPr="005A6712" w:rsidRDefault="00A82790" w:rsidP="001C2525">
            <w:r w:rsidRPr="005A6712">
              <w:t>Telephone:</w:t>
            </w:r>
            <w:r w:rsidR="00C73B29" w:rsidRPr="005A6712">
              <w:t xml:space="preserve">   </w:t>
            </w:r>
            <w:sdt>
              <w:sdtPr>
                <w:id w:val="1912652671"/>
                <w:showingPlcHdr/>
              </w:sdtPr>
              <w:sdtEndPr/>
              <w:sdtContent>
                <w:r w:rsidR="00C73B29" w:rsidRPr="005A6712">
                  <w:rPr>
                    <w:rStyle w:val="PlaceholderText"/>
                  </w:rPr>
                  <w:t>Click here to enter text.</w:t>
                </w:r>
              </w:sdtContent>
            </w:sdt>
          </w:p>
        </w:tc>
        <w:tc>
          <w:tcPr>
            <w:tcW w:w="5927" w:type="dxa"/>
            <w:gridSpan w:val="5"/>
          </w:tcPr>
          <w:p w:rsidR="00A82790" w:rsidRDefault="00A82790" w:rsidP="00C73B29">
            <w:r>
              <w:t>Email:</w:t>
            </w:r>
            <w:r w:rsidR="00C73B29">
              <w:t xml:space="preserve">  </w:t>
            </w:r>
            <w:r>
              <w:t xml:space="preserve"> </w:t>
            </w:r>
            <w:sdt>
              <w:sdtPr>
                <w:id w:val="-261376560"/>
                <w:showingPlcHdr/>
              </w:sdtPr>
              <w:sdtEndPr/>
              <w:sdtContent>
                <w:r w:rsidR="00C73B29" w:rsidRPr="00237CC4">
                  <w:rPr>
                    <w:rStyle w:val="PlaceholderText"/>
                  </w:rPr>
                  <w:t>Click here to enter text.</w:t>
                </w:r>
              </w:sdtContent>
            </w:sdt>
          </w:p>
        </w:tc>
      </w:tr>
      <w:tr w:rsidR="003E6BD6" w:rsidTr="00A47854">
        <w:tc>
          <w:tcPr>
            <w:tcW w:w="10350" w:type="dxa"/>
            <w:gridSpan w:val="6"/>
            <w:shd w:val="clear" w:color="auto" w:fill="000000" w:themeFill="text1"/>
          </w:tcPr>
          <w:p w:rsidR="003E6BD6" w:rsidRPr="005A6712" w:rsidRDefault="00611327" w:rsidP="00753B2D">
            <w:pPr>
              <w:jc w:val="center"/>
            </w:pPr>
            <w:r w:rsidRPr="005A6712">
              <w:t>Additional Information</w:t>
            </w:r>
          </w:p>
        </w:tc>
      </w:tr>
      <w:tr w:rsidR="003E6BD6" w:rsidTr="00A47854">
        <w:tc>
          <w:tcPr>
            <w:tcW w:w="10350" w:type="dxa"/>
            <w:gridSpan w:val="6"/>
          </w:tcPr>
          <w:p w:rsidR="003E6BD6" w:rsidRPr="005A6712" w:rsidRDefault="00611327">
            <w:r w:rsidRPr="005A6712">
              <w:t>If you are chosen for an interview, then please bring the following to the interview unless otherwise stated.</w:t>
            </w:r>
          </w:p>
          <w:p w:rsidR="00611327" w:rsidRPr="005A6712" w:rsidRDefault="00611327" w:rsidP="00611327">
            <w:pPr>
              <w:pStyle w:val="ListParagraph"/>
              <w:numPr>
                <w:ilvl w:val="0"/>
                <w:numId w:val="1"/>
              </w:numPr>
            </w:pPr>
            <w:r w:rsidRPr="005A6712">
              <w:t>Your resume</w:t>
            </w:r>
          </w:p>
          <w:p w:rsidR="00611327" w:rsidRPr="005A6712" w:rsidRDefault="00611327" w:rsidP="00611327">
            <w:pPr>
              <w:pStyle w:val="ListParagraph"/>
              <w:numPr>
                <w:ilvl w:val="0"/>
                <w:numId w:val="1"/>
              </w:numPr>
            </w:pPr>
            <w:r w:rsidRPr="005A6712">
              <w:t>A copy of your transcript (unofficial transcripts will be accepted)</w:t>
            </w:r>
          </w:p>
          <w:p w:rsidR="00611327" w:rsidRPr="005A6712" w:rsidRDefault="00611327" w:rsidP="00611327">
            <w:pPr>
              <w:pStyle w:val="ListParagraph"/>
              <w:numPr>
                <w:ilvl w:val="0"/>
                <w:numId w:val="1"/>
              </w:numPr>
            </w:pPr>
            <w:r w:rsidRPr="005A6712">
              <w:t xml:space="preserve">Any </w:t>
            </w:r>
            <w:r w:rsidR="004D7813">
              <w:t xml:space="preserve">academic institution </w:t>
            </w:r>
            <w:r w:rsidRPr="005A6712">
              <w:t xml:space="preserve">paperwork that must be completed for the internship (e.g. work plan, learning objectives, learning agreement, evaluation forms, time sheets, </w:t>
            </w:r>
            <w:r w:rsidR="00745256" w:rsidRPr="005A6712">
              <w:t>etc.</w:t>
            </w:r>
            <w:r w:rsidRPr="005A6712">
              <w:t>)</w:t>
            </w:r>
          </w:p>
          <w:p w:rsidR="00611327" w:rsidRPr="005A6712" w:rsidRDefault="00611327" w:rsidP="00611327">
            <w:pPr>
              <w:pStyle w:val="ListParagraph"/>
              <w:numPr>
                <w:ilvl w:val="0"/>
                <w:numId w:val="1"/>
              </w:numPr>
            </w:pPr>
            <w:r w:rsidRPr="005A6712">
              <w:t>A 1-2 page writing sample (submit via email)</w:t>
            </w:r>
          </w:p>
        </w:tc>
      </w:tr>
      <w:tr w:rsidR="00DB70D7" w:rsidTr="0019639F">
        <w:tc>
          <w:tcPr>
            <w:tcW w:w="10350" w:type="dxa"/>
            <w:gridSpan w:val="6"/>
            <w:tcBorders>
              <w:bottom w:val="single" w:sz="4" w:space="0" w:color="auto"/>
            </w:tcBorders>
            <w:shd w:val="clear" w:color="auto" w:fill="000000" w:themeFill="text1"/>
          </w:tcPr>
          <w:p w:rsidR="00DB70D7" w:rsidRPr="005A6712" w:rsidRDefault="00DB70D7" w:rsidP="00753B2D">
            <w:pPr>
              <w:jc w:val="center"/>
            </w:pPr>
            <w:r w:rsidRPr="005A6712">
              <w:t>Acknowledgement &amp; Authorization</w:t>
            </w:r>
          </w:p>
        </w:tc>
      </w:tr>
      <w:tr w:rsidR="00444AD3" w:rsidRPr="00444AD3" w:rsidTr="002E294F">
        <w:trPr>
          <w:trHeight w:val="3150"/>
        </w:trPr>
        <w:tc>
          <w:tcPr>
            <w:tcW w:w="10350" w:type="dxa"/>
            <w:gridSpan w:val="6"/>
            <w:shd w:val="clear" w:color="auto" w:fill="FFFFFF" w:themeFill="background1"/>
          </w:tcPr>
          <w:p w:rsidR="00782913" w:rsidRPr="00444AD3" w:rsidRDefault="00782913" w:rsidP="00782913">
            <w:r w:rsidRPr="00444AD3">
              <w:t>By submitting this application, you:</w:t>
            </w:r>
          </w:p>
          <w:p w:rsidR="00122C04" w:rsidRPr="00444AD3" w:rsidRDefault="003864FA" w:rsidP="00782913">
            <w:sdt>
              <w:sdtPr>
                <w:id w:val="-201059341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82913" w:rsidRPr="00444AD3">
                  <w:rPr>
                    <w:rFonts w:ascii="MS Gothic" w:eastAsia="MS Gothic" w:hAnsi="MS Gothic" w:cs="MS Gothic" w:hint="eastAsia"/>
                  </w:rPr>
                  <w:t>☐</w:t>
                </w:r>
              </w:sdtContent>
            </w:sdt>
            <w:r w:rsidR="00782913" w:rsidRPr="00444AD3">
              <w:t xml:space="preserve"> C</w:t>
            </w:r>
            <w:r w:rsidR="00122C04" w:rsidRPr="00444AD3">
              <w:t xml:space="preserve">ertify </w:t>
            </w:r>
            <w:r w:rsidR="00782913" w:rsidRPr="00444AD3">
              <w:t>that all of the answers provided are true and accurate to the best of your knowledge</w:t>
            </w:r>
            <w:r w:rsidR="005C3B0F">
              <w:t>.</w:t>
            </w:r>
          </w:p>
          <w:p w:rsidR="00782913" w:rsidRPr="00444AD3" w:rsidRDefault="003864FA" w:rsidP="00782913">
            <w:sdt>
              <w:sdtPr>
                <w:id w:val="-140914719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82913" w:rsidRPr="00444AD3">
                  <w:rPr>
                    <w:rFonts w:ascii="MS Gothic" w:eastAsia="MS Gothic" w:hAnsi="MS Gothic" w:cs="MS Gothic" w:hint="eastAsia"/>
                  </w:rPr>
                  <w:t>☐</w:t>
                </w:r>
              </w:sdtContent>
            </w:sdt>
            <w:r w:rsidR="00782913" w:rsidRPr="00444AD3">
              <w:t xml:space="preserve"> Authorize the </w:t>
            </w:r>
            <w:r w:rsidR="00745256" w:rsidRPr="00444AD3">
              <w:t>verification</w:t>
            </w:r>
            <w:r w:rsidR="00782913" w:rsidRPr="00444AD3">
              <w:t xml:space="preserve"> </w:t>
            </w:r>
            <w:r w:rsidR="005C3B0F">
              <w:t>of</w:t>
            </w:r>
            <w:r w:rsidR="00782913" w:rsidRPr="00444AD3">
              <w:t xml:space="preserve"> the information listed in this application</w:t>
            </w:r>
            <w:r w:rsidR="005C3B0F">
              <w:t>.</w:t>
            </w:r>
            <w:r w:rsidR="00782913" w:rsidRPr="00444AD3">
              <w:t xml:space="preserve"> </w:t>
            </w:r>
          </w:p>
          <w:p w:rsidR="00782913" w:rsidRPr="00444AD3" w:rsidRDefault="003864FA" w:rsidP="00782913">
            <w:sdt>
              <w:sdtPr>
                <w:id w:val="-105368427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82913" w:rsidRPr="00444AD3">
                  <w:rPr>
                    <w:rFonts w:ascii="MS Gothic" w:eastAsia="MS Gothic" w:hAnsi="MS Gothic" w:cs="MS Gothic" w:hint="eastAsia"/>
                  </w:rPr>
                  <w:t>☐</w:t>
                </w:r>
              </w:sdtContent>
            </w:sdt>
            <w:r w:rsidR="00782913" w:rsidRPr="00444AD3">
              <w:t xml:space="preserve">Understand that false or misleading statements in this </w:t>
            </w:r>
            <w:r w:rsidR="00794AB5" w:rsidRPr="00444AD3">
              <w:t>application or in the interview</w:t>
            </w:r>
            <w:r w:rsidR="00782913" w:rsidRPr="00444AD3">
              <w:t xml:space="preserve"> may result in your </w:t>
            </w:r>
            <w:r w:rsidR="00570E79" w:rsidRPr="00444AD3">
              <w:t>internship being terminated.</w:t>
            </w:r>
          </w:p>
          <w:p w:rsidR="008878C6" w:rsidRPr="00444AD3" w:rsidRDefault="003864FA" w:rsidP="008878C6">
            <w:pPr>
              <w:rPr>
                <w:rFonts w:cs="Times New Roman"/>
              </w:rPr>
            </w:pPr>
            <w:sdt>
              <w:sdtPr>
                <w:id w:val="145367475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44AD3" w:rsidRPr="00444AD3">
                  <w:rPr>
                    <w:rFonts w:ascii="MS Gothic" w:eastAsia="MS Gothic" w:hAnsi="MS Gothic" w:cs="MS Gothic" w:hint="eastAsia"/>
                  </w:rPr>
                  <w:t>☐</w:t>
                </w:r>
              </w:sdtContent>
            </w:sdt>
            <w:r w:rsidR="00444AD3" w:rsidRPr="00444AD3">
              <w:t xml:space="preserve"> </w:t>
            </w:r>
            <w:r w:rsidR="00794AB5" w:rsidRPr="00444AD3">
              <w:t>Understand that a</w:t>
            </w:r>
            <w:r w:rsidR="008878C6" w:rsidRPr="00444AD3">
              <w:rPr>
                <w:rFonts w:cs="Times New Roman"/>
                <w:iCs/>
              </w:rPr>
              <w:t>ny unpaid internship is a learning experience with no expectation of compensation, is not an offer of temporary or permanent employment, and is conducted without any entitlement to a paid job at the conclusion of the internship</w:t>
            </w:r>
            <w:r w:rsidR="00570E79" w:rsidRPr="00444AD3">
              <w:rPr>
                <w:rFonts w:cs="Times New Roman"/>
              </w:rPr>
              <w:t>.</w:t>
            </w:r>
          </w:p>
          <w:p w:rsidR="00794AB5" w:rsidRPr="00444AD3" w:rsidRDefault="00794AB5" w:rsidP="008878C6">
            <w:pPr>
              <w:rPr>
                <w:rFonts w:cs="Times New Roman"/>
                <w:b/>
              </w:rPr>
            </w:pPr>
          </w:p>
          <w:p w:rsidR="00794AB5" w:rsidRPr="00444AD3" w:rsidRDefault="00794AB5" w:rsidP="008878C6">
            <w:pPr>
              <w:rPr>
                <w:rFonts w:cs="Times New Roman"/>
                <w:b/>
              </w:rPr>
            </w:pPr>
            <w:r w:rsidRPr="00444AD3">
              <w:rPr>
                <w:rFonts w:cs="Times New Roman"/>
                <w:b/>
              </w:rPr>
              <w:t xml:space="preserve">Applicant </w:t>
            </w:r>
            <w:r w:rsidR="00E84248">
              <w:rPr>
                <w:rFonts w:cs="Times New Roman"/>
                <w:b/>
              </w:rPr>
              <w:t>(</w:t>
            </w:r>
            <w:r w:rsidR="007D5F75" w:rsidRPr="00E84248">
              <w:rPr>
                <w:rFonts w:cs="Times New Roman"/>
                <w:b/>
                <w:sz w:val="18"/>
              </w:rPr>
              <w:t>Electronic</w:t>
            </w:r>
            <w:r w:rsidR="00E84248">
              <w:rPr>
                <w:rFonts w:cs="Times New Roman"/>
                <w:b/>
              </w:rPr>
              <w:t>)</w:t>
            </w:r>
            <w:r w:rsidR="007D5F75">
              <w:rPr>
                <w:rFonts w:cs="Times New Roman"/>
                <w:b/>
              </w:rPr>
              <w:t xml:space="preserve"> </w:t>
            </w:r>
            <w:r w:rsidRPr="00444AD3">
              <w:rPr>
                <w:rFonts w:cs="Times New Roman"/>
                <w:b/>
              </w:rPr>
              <w:t xml:space="preserve">Signature </w:t>
            </w:r>
            <w:sdt>
              <w:sdtPr>
                <w:rPr>
                  <w:rFonts w:cs="Times New Roman"/>
                  <w:b/>
                </w:rPr>
                <w:alias w:val="Type your first and last name"/>
                <w:tag w:val="Type your first and last name"/>
                <w:id w:val="507633831"/>
                <w:showingPlcHdr/>
              </w:sdtPr>
              <w:sdtEndPr/>
              <w:sdtContent>
                <w:r w:rsidR="007D5F75" w:rsidRPr="007449FE">
                  <w:rPr>
                    <w:rStyle w:val="PlaceholderText"/>
                  </w:rPr>
                  <w:t>Click here to enter text.</w:t>
                </w:r>
              </w:sdtContent>
            </w:sdt>
          </w:p>
          <w:p w:rsidR="00794AB5" w:rsidRPr="00FC4ABE" w:rsidRDefault="00794AB5" w:rsidP="00444AD3">
            <w:pPr>
              <w:rPr>
                <w:rFonts w:cs="Times New Roman"/>
                <w:b/>
              </w:rPr>
            </w:pPr>
            <w:r w:rsidRPr="00444AD3">
              <w:rPr>
                <w:rFonts w:cs="Times New Roman"/>
                <w:b/>
              </w:rPr>
              <w:t xml:space="preserve">Date </w:t>
            </w:r>
            <w:sdt>
              <w:sdtPr>
                <w:rPr>
                  <w:rFonts w:cs="Times New Roman"/>
                  <w:b/>
                </w:rPr>
                <w:id w:val="-962184826"/>
                <w:showingPlcHdr/>
                <w:date>
                  <w:dateFormat w:val="M/d/yyyy"/>
                  <w:lid w:val="en-US"/>
                  <w:storeMappedDataAs w:val="dateTime"/>
                  <w:calendar w:val="gregorian"/>
                </w:date>
              </w:sdtPr>
              <w:sdtEndPr/>
              <w:sdtContent>
                <w:r w:rsidR="00444AD3" w:rsidRPr="00444AD3">
                  <w:rPr>
                    <w:rStyle w:val="PlaceholderText"/>
                    <w:u w:val="single"/>
                  </w:rPr>
                  <w:t>Click here to enter a date.</w:t>
                </w:r>
              </w:sdtContent>
            </w:sdt>
          </w:p>
        </w:tc>
      </w:tr>
      <w:tr w:rsidR="002E294F" w:rsidRPr="00444AD3" w:rsidTr="002E294F">
        <w:trPr>
          <w:trHeight w:val="125"/>
        </w:trPr>
        <w:tc>
          <w:tcPr>
            <w:tcW w:w="10350" w:type="dxa"/>
            <w:gridSpan w:val="6"/>
            <w:tcBorders>
              <w:bottom w:val="single" w:sz="4" w:space="0" w:color="auto"/>
            </w:tcBorders>
            <w:shd w:val="clear" w:color="auto" w:fill="000000" w:themeFill="text1"/>
          </w:tcPr>
          <w:p w:rsidR="002E294F" w:rsidRPr="002E294F" w:rsidRDefault="002E294F" w:rsidP="002E294F">
            <w:pPr>
              <w:jc w:val="center"/>
              <w:rPr>
                <w:color w:val="000000" w:themeColor="text1"/>
              </w:rPr>
            </w:pPr>
            <w:r>
              <w:t>For DPH Use Only</w:t>
            </w:r>
          </w:p>
        </w:tc>
      </w:tr>
      <w:tr w:rsidR="002E294F" w:rsidRPr="00444AD3" w:rsidTr="002E294F">
        <w:trPr>
          <w:trHeight w:val="1199"/>
        </w:trPr>
        <w:tc>
          <w:tcPr>
            <w:tcW w:w="10350" w:type="dxa"/>
            <w:gridSpan w:val="6"/>
            <w:tcBorders>
              <w:bottom w:val="single" w:sz="4" w:space="0" w:color="auto"/>
            </w:tcBorders>
            <w:shd w:val="clear" w:color="auto" w:fill="FFFFFF" w:themeFill="background1"/>
          </w:tcPr>
          <w:p w:rsidR="002E294F" w:rsidRPr="00444AD3" w:rsidRDefault="002E294F" w:rsidP="00794AB5">
            <w:pPr>
              <w:rPr>
                <w:rFonts w:cs="Times New Roman"/>
                <w:b/>
              </w:rPr>
            </w:pPr>
            <w:r w:rsidRPr="00444AD3">
              <w:rPr>
                <w:rFonts w:cs="Times New Roman"/>
                <w:b/>
              </w:rPr>
              <w:t xml:space="preserve">DPH Assigned </w:t>
            </w:r>
            <w:r w:rsidR="00777417">
              <w:rPr>
                <w:rFonts w:cs="Times New Roman"/>
                <w:b/>
              </w:rPr>
              <w:t xml:space="preserve">Program Area: </w:t>
            </w:r>
            <w:sdt>
              <w:sdtPr>
                <w:rPr>
                  <w:rFonts w:cs="Times New Roman"/>
                  <w:b/>
                </w:rPr>
                <w:id w:val="-1804835823"/>
                <w:showingPlcHdr/>
              </w:sdtPr>
              <w:sdtEndPr/>
              <w:sdtContent>
                <w:r w:rsidR="00777417" w:rsidRPr="007449FE">
                  <w:rPr>
                    <w:rStyle w:val="PlaceholderText"/>
                  </w:rPr>
                  <w:t>Click here to enter text.</w:t>
                </w:r>
              </w:sdtContent>
            </w:sdt>
          </w:p>
          <w:p w:rsidR="002E294F" w:rsidRPr="00444AD3" w:rsidRDefault="002E294F" w:rsidP="00794AB5">
            <w:pPr>
              <w:rPr>
                <w:rFonts w:cs="Times New Roman"/>
                <w:b/>
              </w:rPr>
            </w:pPr>
            <w:r w:rsidRPr="00444AD3">
              <w:rPr>
                <w:rFonts w:cs="Times New Roman"/>
                <w:b/>
              </w:rPr>
              <w:t>Intern Supervisor (print)</w:t>
            </w:r>
            <w:r w:rsidR="00777417">
              <w:rPr>
                <w:rFonts w:cs="Times New Roman"/>
                <w:b/>
              </w:rPr>
              <w:t>:</w:t>
            </w:r>
            <w:r w:rsidRPr="00444AD3">
              <w:rPr>
                <w:rFonts w:cs="Times New Roman"/>
                <w:b/>
              </w:rPr>
              <w:t xml:space="preserve"> _________________________________________</w:t>
            </w:r>
            <w:r w:rsidR="00777417">
              <w:rPr>
                <w:rFonts w:cs="Times New Roman"/>
                <w:b/>
              </w:rPr>
              <w:t>_______</w:t>
            </w:r>
            <w:r w:rsidRPr="00444AD3">
              <w:rPr>
                <w:rFonts w:cs="Times New Roman"/>
                <w:b/>
              </w:rPr>
              <w:t>__________________</w:t>
            </w:r>
          </w:p>
          <w:p w:rsidR="002E294F" w:rsidRPr="00444AD3" w:rsidRDefault="005E78CB" w:rsidP="00794AB5">
            <w:pPr>
              <w:rPr>
                <w:rFonts w:cs="Times New Roman"/>
                <w:b/>
              </w:rPr>
            </w:pPr>
            <w:r>
              <w:rPr>
                <w:rFonts w:cs="Times New Roman"/>
                <w:b/>
              </w:rPr>
              <w:t xml:space="preserve">Intern </w:t>
            </w:r>
            <w:r w:rsidR="002E294F" w:rsidRPr="00444AD3">
              <w:rPr>
                <w:rFonts w:cs="Times New Roman"/>
                <w:b/>
              </w:rPr>
              <w:t>Supervisor Signature</w:t>
            </w:r>
            <w:r w:rsidR="00777417">
              <w:rPr>
                <w:rFonts w:cs="Times New Roman"/>
                <w:b/>
              </w:rPr>
              <w:t xml:space="preserve">: </w:t>
            </w:r>
            <w:r w:rsidR="002E294F" w:rsidRPr="00444AD3">
              <w:rPr>
                <w:rFonts w:cs="Times New Roman"/>
                <w:b/>
              </w:rPr>
              <w:t>_____________________________________________</w:t>
            </w:r>
            <w:r w:rsidR="00777417">
              <w:rPr>
                <w:rFonts w:cs="Times New Roman"/>
                <w:b/>
              </w:rPr>
              <w:t>_</w:t>
            </w:r>
            <w:r w:rsidR="002E294F" w:rsidRPr="00444AD3">
              <w:rPr>
                <w:rFonts w:cs="Times New Roman"/>
                <w:b/>
              </w:rPr>
              <w:t>__________________</w:t>
            </w:r>
          </w:p>
          <w:p w:rsidR="002E294F" w:rsidRPr="00444AD3" w:rsidRDefault="002E294F" w:rsidP="00444AD3">
            <w:r w:rsidRPr="00444AD3">
              <w:t xml:space="preserve">Date:  </w:t>
            </w:r>
            <w:sdt>
              <w:sdtPr>
                <w:rPr>
                  <w:color w:val="7F7F7F" w:themeColor="text1" w:themeTint="80"/>
                </w:rPr>
                <w:id w:val="-1020846782"/>
                <w:showingPlcHdr/>
                <w:date>
                  <w:dateFormat w:val="M/d/yyyy"/>
                  <w:lid w:val="en-US"/>
                  <w:storeMappedDataAs w:val="dateTime"/>
                  <w:calendar w:val="gregorian"/>
                </w:date>
              </w:sdtPr>
              <w:sdtEndPr/>
              <w:sdtContent>
                <w:r w:rsidRPr="00444AD3">
                  <w:rPr>
                    <w:rStyle w:val="PlaceholderText"/>
                    <w:color w:val="7F7F7F" w:themeColor="text1" w:themeTint="80"/>
                    <w:u w:val="single"/>
                  </w:rPr>
                  <w:t>Click here to enter a date.</w:t>
                </w:r>
              </w:sdtContent>
            </w:sdt>
          </w:p>
        </w:tc>
      </w:tr>
    </w:tbl>
    <w:p w:rsidR="00C822AC" w:rsidRPr="00444AD3" w:rsidRDefault="00C822AC"/>
    <w:sectPr w:rsidR="00C822AC" w:rsidRPr="00444AD3" w:rsidSect="002E294F">
      <w:headerReference w:type="default" r:id="rId9"/>
      <w:footerReference w:type="default" r:id="rId10"/>
      <w:pgSz w:w="12240" w:h="15840"/>
      <w:pgMar w:top="1920" w:right="1440" w:bottom="1260" w:left="1440" w:header="720" w:footer="24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F5333" w:rsidRDefault="008F5333" w:rsidP="006A0058">
      <w:pPr>
        <w:spacing w:after="0" w:line="240" w:lineRule="auto"/>
      </w:pPr>
      <w:r>
        <w:separator/>
      </w:r>
    </w:p>
  </w:endnote>
  <w:endnote w:type="continuationSeparator" w:id="0">
    <w:p w:rsidR="008F5333" w:rsidRDefault="008F5333" w:rsidP="006A00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ArialMT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D7D84" w:rsidRPr="00B73F45" w:rsidRDefault="003D7D84" w:rsidP="003D7D84">
    <w:pPr>
      <w:pStyle w:val="Header"/>
      <w:jc w:val="center"/>
      <w:rPr>
        <w:rFonts w:ascii="Times New Roman" w:hAnsi="Times New Roman" w:cs="Times New Roman"/>
        <w:b/>
        <w:sz w:val="20"/>
        <w:szCs w:val="20"/>
      </w:rPr>
    </w:pPr>
    <w:r w:rsidRPr="00B73F45">
      <w:rPr>
        <w:rFonts w:ascii="Times New Roman" w:hAnsi="Times New Roman" w:cs="Times New Roman"/>
        <w:b/>
        <w:sz w:val="20"/>
        <w:szCs w:val="20"/>
      </w:rPr>
      <w:t>NC Department of Health and Human Services</w:t>
    </w:r>
  </w:p>
  <w:p w:rsidR="003D7D84" w:rsidRPr="00B73F45" w:rsidRDefault="003D7D84" w:rsidP="003D7D84">
    <w:pPr>
      <w:pStyle w:val="Header"/>
      <w:jc w:val="center"/>
      <w:rPr>
        <w:rFonts w:ascii="Times New Roman" w:hAnsi="Times New Roman" w:cs="Times New Roman"/>
        <w:b/>
        <w:sz w:val="20"/>
        <w:szCs w:val="20"/>
      </w:rPr>
    </w:pPr>
    <w:r w:rsidRPr="00B73F45">
      <w:rPr>
        <w:rFonts w:ascii="Times New Roman" w:hAnsi="Times New Roman" w:cs="Times New Roman"/>
        <w:b/>
        <w:sz w:val="20"/>
        <w:szCs w:val="20"/>
      </w:rPr>
      <w:t>Division of Public Health</w:t>
    </w:r>
  </w:p>
  <w:p w:rsidR="003D7D84" w:rsidRPr="003864FA" w:rsidRDefault="00763774" w:rsidP="003D7D84">
    <w:pPr>
      <w:tabs>
        <w:tab w:val="right" w:pos="10800"/>
      </w:tabs>
      <w:spacing w:after="0" w:line="240" w:lineRule="auto"/>
      <w:jc w:val="center"/>
      <w:rPr>
        <w:rFonts w:ascii="Times New Roman" w:eastAsia="Times New Roman" w:hAnsi="Times New Roman" w:cs="Times New Roman"/>
        <w:color w:val="FF0000"/>
        <w:sz w:val="20"/>
        <w:szCs w:val="20"/>
        <w:highlight w:val="yellow"/>
      </w:rPr>
    </w:pPr>
    <w:r w:rsidRPr="003864FA">
      <w:rPr>
        <w:rFonts w:ascii="Times New Roman" w:eastAsia="Times New Roman" w:hAnsi="Times New Roman" w:cs="Times New Roman"/>
        <w:sz w:val="20"/>
        <w:szCs w:val="20"/>
        <w:highlight w:val="yellow"/>
      </w:rPr>
      <w:t>Tel XXX-XXX-XXXX</w:t>
    </w:r>
    <w:r w:rsidR="003D7D84" w:rsidRPr="003864FA">
      <w:rPr>
        <w:rFonts w:ascii="Times New Roman" w:eastAsia="Times New Roman" w:hAnsi="Times New Roman" w:cs="Times New Roman"/>
        <w:sz w:val="20"/>
        <w:szCs w:val="20"/>
        <w:highlight w:val="yellow"/>
      </w:rPr>
      <w:t xml:space="preserve"> </w:t>
    </w:r>
    <w:r w:rsidR="003D7D84" w:rsidRPr="003864FA">
      <w:rPr>
        <w:rFonts w:ascii="Times New Roman" w:eastAsia="Times New Roman" w:hAnsi="Times New Roman" w:cs="Times New Roman"/>
        <w:snapToGrid w:val="0"/>
        <w:sz w:val="20"/>
        <w:szCs w:val="20"/>
        <w:highlight w:val="yellow"/>
      </w:rPr>
      <w:t>•</w:t>
    </w:r>
    <w:r w:rsidR="003D7D84" w:rsidRPr="003864FA">
      <w:rPr>
        <w:rFonts w:ascii="Times New Roman" w:eastAsia="Times New Roman" w:hAnsi="Times New Roman" w:cs="Times New Roman"/>
        <w:sz w:val="20"/>
        <w:szCs w:val="20"/>
        <w:highlight w:val="yellow"/>
      </w:rPr>
      <w:t xml:space="preserve"> Fax </w:t>
    </w:r>
    <w:r w:rsidRPr="003864FA">
      <w:rPr>
        <w:rFonts w:ascii="Times New Roman" w:eastAsia="Times New Roman" w:hAnsi="Times New Roman" w:cs="Times New Roman"/>
        <w:sz w:val="20"/>
        <w:szCs w:val="20"/>
        <w:highlight w:val="yellow"/>
      </w:rPr>
      <w:t>XXX-XXX-XXXX</w:t>
    </w:r>
    <w:r w:rsidR="00B73F45" w:rsidRPr="003864FA">
      <w:rPr>
        <w:rFonts w:ascii="Times New Roman" w:eastAsia="Times New Roman" w:hAnsi="Times New Roman" w:cs="Times New Roman"/>
        <w:sz w:val="20"/>
        <w:szCs w:val="20"/>
        <w:highlight w:val="yellow"/>
      </w:rPr>
      <w:t xml:space="preserve"> </w:t>
    </w:r>
  </w:p>
  <w:p w:rsidR="003D7D84" w:rsidRPr="00B73F45" w:rsidRDefault="002E06E4" w:rsidP="003D7D84">
    <w:pPr>
      <w:tabs>
        <w:tab w:val="right" w:pos="9360"/>
      </w:tabs>
      <w:spacing w:after="0" w:line="240" w:lineRule="auto"/>
      <w:ind w:left="720" w:hanging="720"/>
      <w:jc w:val="center"/>
      <w:rPr>
        <w:rFonts w:ascii="Times New Roman" w:eastAsia="Times New Roman" w:hAnsi="Times New Roman" w:cs="Times New Roman"/>
        <w:sz w:val="20"/>
        <w:szCs w:val="20"/>
      </w:rPr>
    </w:pPr>
    <w:r w:rsidRPr="003864FA">
      <w:rPr>
        <w:rFonts w:ascii="Times New Roman" w:eastAsia="Times New Roman" w:hAnsi="Times New Roman" w:cs="Times New Roman"/>
        <w:sz w:val="20"/>
        <w:szCs w:val="20"/>
        <w:highlight w:val="yellow"/>
      </w:rPr>
      <w:t>Address:</w:t>
    </w:r>
    <w:r w:rsidRPr="003864FA">
      <w:rPr>
        <w:highlight w:val="yellow"/>
      </w:rPr>
      <w:t xml:space="preserve"> </w:t>
    </w:r>
    <w:r w:rsidR="00763774" w:rsidRPr="003864FA">
      <w:rPr>
        <w:rFonts w:ascii="Times New Roman" w:eastAsia="Times New Roman" w:hAnsi="Times New Roman" w:cs="Times New Roman"/>
        <w:sz w:val="20"/>
        <w:szCs w:val="20"/>
        <w:highlight w:val="yellow"/>
      </w:rPr>
      <w:t>XXXXXXX</w:t>
    </w:r>
    <w:r w:rsidR="00B14A04" w:rsidRPr="003864FA">
      <w:rPr>
        <w:rFonts w:ascii="Times New Roman" w:eastAsia="Times New Roman" w:hAnsi="Times New Roman" w:cs="Times New Roman"/>
        <w:sz w:val="20"/>
        <w:szCs w:val="20"/>
        <w:highlight w:val="yellow"/>
      </w:rPr>
      <w:t xml:space="preserve"> </w:t>
    </w:r>
    <w:r w:rsidR="003D7D84" w:rsidRPr="003864FA">
      <w:rPr>
        <w:rFonts w:ascii="Times New Roman" w:eastAsia="Times New Roman" w:hAnsi="Times New Roman" w:cs="ArialMT"/>
        <w:sz w:val="20"/>
        <w:szCs w:val="32"/>
        <w:highlight w:val="yellow"/>
        <w:lang w:bidi="en-US"/>
      </w:rPr>
      <w:t xml:space="preserve">• </w:t>
    </w:r>
    <w:r w:rsidR="00763774" w:rsidRPr="003864FA">
      <w:rPr>
        <w:rFonts w:ascii="Times New Roman" w:eastAsia="Times New Roman" w:hAnsi="Times New Roman" w:cs="ArialMT"/>
        <w:sz w:val="20"/>
        <w:szCs w:val="32"/>
        <w:highlight w:val="yellow"/>
        <w:lang w:bidi="en-US"/>
      </w:rPr>
      <w:t>City, NC XXXX-XXXX</w:t>
    </w:r>
  </w:p>
  <w:p w:rsidR="00BA0AA9" w:rsidRPr="00FC4ABE" w:rsidRDefault="000B00F5" w:rsidP="000B00F5">
    <w:pPr>
      <w:pStyle w:val="Footer"/>
      <w:rPr>
        <w:sz w:val="14"/>
        <w:szCs w:val="14"/>
      </w:rPr>
    </w:pPr>
    <w:r>
      <w:rPr>
        <w:sz w:val="16"/>
      </w:rPr>
      <w:tab/>
    </w:r>
    <w:r w:rsidR="005C3B0F">
      <w:rPr>
        <w:sz w:val="14"/>
        <w:szCs w:val="14"/>
      </w:rPr>
      <w:t>March 2,</w:t>
    </w:r>
    <w:r w:rsidR="00C00B40">
      <w:rPr>
        <w:sz w:val="14"/>
        <w:szCs w:val="14"/>
      </w:rPr>
      <w:t xml:space="preserve"> </w:t>
    </w:r>
    <w:r w:rsidR="005851C0">
      <w:rPr>
        <w:sz w:val="14"/>
        <w:szCs w:val="14"/>
      </w:rPr>
      <w:t>2016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F5333" w:rsidRDefault="008F5333" w:rsidP="006A0058">
      <w:pPr>
        <w:spacing w:after="0" w:line="240" w:lineRule="auto"/>
      </w:pPr>
      <w:r>
        <w:separator/>
      </w:r>
    </w:p>
  </w:footnote>
  <w:footnote w:type="continuationSeparator" w:id="0">
    <w:p w:rsidR="008F5333" w:rsidRDefault="008F5333" w:rsidP="006A005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D7D84" w:rsidRDefault="00BA0AA9" w:rsidP="0069022A">
    <w:pPr>
      <w:pStyle w:val="Header"/>
      <w:jc w:val="center"/>
      <w:rPr>
        <w:b/>
        <w:sz w:val="32"/>
        <w:szCs w:val="32"/>
      </w:rPr>
    </w:pPr>
    <w:r w:rsidRPr="004313DF">
      <w:rPr>
        <w:b/>
        <w:sz w:val="32"/>
        <w:szCs w:val="32"/>
      </w:rPr>
      <w:t xml:space="preserve">NC </w:t>
    </w:r>
    <w:r w:rsidR="0069022A">
      <w:rPr>
        <w:b/>
        <w:sz w:val="32"/>
        <w:szCs w:val="32"/>
      </w:rPr>
      <w:t>Division of Public Health</w:t>
    </w:r>
  </w:p>
  <w:p w:rsidR="00BA0AA9" w:rsidRPr="00BA0AA9" w:rsidRDefault="003D7D84" w:rsidP="004D24DF">
    <w:pPr>
      <w:pStyle w:val="Header"/>
      <w:rPr>
        <w:b/>
        <w:noProof/>
        <w:sz w:val="32"/>
        <w:szCs w:val="32"/>
      </w:rPr>
    </w:pPr>
    <w:r>
      <w:rPr>
        <w:b/>
        <w:sz w:val="32"/>
        <w:szCs w:val="32"/>
      </w:rPr>
      <w:tab/>
    </w:r>
    <w:r w:rsidR="00BA0AA9" w:rsidRPr="00BA0AA9">
      <w:rPr>
        <w:b/>
        <w:noProof/>
        <w:sz w:val="32"/>
        <w:szCs w:val="32"/>
      </w:rPr>
      <w:t>Internship Application</w:t>
    </w:r>
    <w:r w:rsidR="004D24DF">
      <w:rPr>
        <w:b/>
        <w:noProof/>
        <w:sz w:val="32"/>
        <w:szCs w:val="32"/>
      </w:rPr>
      <w:t xml:space="preserve"> </w:t>
    </w:r>
    <w:r w:rsidR="008878C6">
      <w:rPr>
        <w:b/>
        <w:noProof/>
        <w:sz w:val="32"/>
        <w:szCs w:val="32"/>
      </w:rPr>
      <w:t xml:space="preserve">and Assignment </w:t>
    </w:r>
    <w:r w:rsidR="004D24DF">
      <w:rPr>
        <w:b/>
        <w:noProof/>
        <w:sz w:val="32"/>
        <w:szCs w:val="32"/>
      </w:rPr>
      <w:t>Form</w:t>
    </w:r>
  </w:p>
  <w:p w:rsidR="004D24DF" w:rsidRDefault="004D24DF" w:rsidP="002E294F">
    <w:pPr>
      <w:pStyle w:val="Header"/>
      <w:tabs>
        <w:tab w:val="left" w:pos="5610"/>
      </w:tabs>
      <w:jc w:val="center"/>
      <w:rPr>
        <w:noProof/>
        <w:sz w:val="18"/>
        <w:szCs w:val="30"/>
      </w:rPr>
    </w:pPr>
    <w:r w:rsidRPr="004D24DF">
      <w:rPr>
        <w:noProof/>
        <w:sz w:val="18"/>
        <w:szCs w:val="30"/>
      </w:rPr>
      <w:t xml:space="preserve">Please </w:t>
    </w:r>
    <w:r w:rsidR="009F3C46">
      <w:rPr>
        <w:noProof/>
        <w:sz w:val="18"/>
        <w:szCs w:val="30"/>
      </w:rPr>
      <w:t xml:space="preserve">type </w:t>
    </w:r>
    <w:r w:rsidRPr="004D24DF">
      <w:rPr>
        <w:noProof/>
        <w:sz w:val="18"/>
        <w:szCs w:val="30"/>
      </w:rPr>
      <w:t>responses to all of the questions in the application</w:t>
    </w:r>
    <w:r w:rsidR="00B0635C">
      <w:rPr>
        <w:noProof/>
        <w:sz w:val="18"/>
        <w:szCs w:val="30"/>
      </w:rPr>
      <w:t xml:space="preserve"> form</w:t>
    </w:r>
    <w:r w:rsidRPr="004D24DF">
      <w:rPr>
        <w:noProof/>
        <w:sz w:val="18"/>
        <w:szCs w:val="30"/>
      </w:rPr>
      <w:t xml:space="preserve">. </w:t>
    </w:r>
    <w:r w:rsidR="00F2445F" w:rsidRPr="00F2445F">
      <w:rPr>
        <w:noProof/>
        <w:sz w:val="18"/>
        <w:szCs w:val="30"/>
      </w:rPr>
      <w:t>Applicants must be enrolled in an accredited university and r</w:t>
    </w:r>
    <w:r w:rsidR="002E294F">
      <w:rPr>
        <w:noProof/>
        <w:sz w:val="18"/>
        <w:szCs w:val="30"/>
      </w:rPr>
      <w:t>eceiving academic credit for this</w:t>
    </w:r>
    <w:r w:rsidR="00F2445F" w:rsidRPr="00F2445F">
      <w:rPr>
        <w:noProof/>
        <w:sz w:val="18"/>
        <w:szCs w:val="30"/>
      </w:rPr>
      <w:t xml:space="preserve"> experience.</w:t>
    </w:r>
    <w:r w:rsidR="00F2445F">
      <w:rPr>
        <w:noProof/>
        <w:sz w:val="18"/>
        <w:szCs w:val="30"/>
      </w:rPr>
      <w:t xml:space="preserve"> </w:t>
    </w:r>
    <w:r w:rsidRPr="004D24DF">
      <w:rPr>
        <w:noProof/>
        <w:sz w:val="18"/>
        <w:szCs w:val="30"/>
      </w:rPr>
      <w:t>A copy of your resume must be included with this application form</w:t>
    </w:r>
    <w:r w:rsidR="00E85DA7">
      <w:rPr>
        <w:noProof/>
        <w:sz w:val="18"/>
        <w:szCs w:val="30"/>
      </w:rPr>
      <w:t xml:space="preserve">.  </w:t>
    </w:r>
    <w:r w:rsidRPr="004D24DF">
      <w:rPr>
        <w:noProof/>
        <w:sz w:val="18"/>
        <w:szCs w:val="30"/>
      </w:rPr>
      <w:t>Only applicants that complete the entire application (</w:t>
    </w:r>
    <w:r w:rsidR="00E85DA7">
      <w:rPr>
        <w:noProof/>
        <w:sz w:val="18"/>
        <w:szCs w:val="30"/>
      </w:rPr>
      <w:t xml:space="preserve">submit a </w:t>
    </w:r>
    <w:r w:rsidRPr="004D24DF">
      <w:rPr>
        <w:noProof/>
        <w:sz w:val="18"/>
        <w:szCs w:val="30"/>
      </w:rPr>
      <w:t>completed form and resume) will be considered for an interview.</w:t>
    </w:r>
    <w:r w:rsidR="00B0635C">
      <w:rPr>
        <w:noProof/>
        <w:sz w:val="18"/>
        <w:szCs w:val="30"/>
      </w:rPr>
      <w:t xml:space="preserve">  Interviews and internship opportunities are based on availability</w:t>
    </w:r>
    <w:r w:rsidR="006B713F">
      <w:rPr>
        <w:noProof/>
        <w:sz w:val="18"/>
        <w:szCs w:val="30"/>
      </w:rPr>
      <w:t xml:space="preserve">, </w:t>
    </w:r>
    <w:r w:rsidR="009F3C46">
      <w:rPr>
        <w:noProof/>
        <w:sz w:val="18"/>
        <w:szCs w:val="30"/>
      </w:rPr>
      <w:t xml:space="preserve">the </w:t>
    </w:r>
    <w:r w:rsidR="00B0635C">
      <w:rPr>
        <w:noProof/>
        <w:sz w:val="18"/>
        <w:szCs w:val="30"/>
      </w:rPr>
      <w:t>needs</w:t>
    </w:r>
    <w:r w:rsidR="006B713F">
      <w:rPr>
        <w:noProof/>
        <w:sz w:val="18"/>
        <w:szCs w:val="30"/>
      </w:rPr>
      <w:t xml:space="preserve"> and discretion</w:t>
    </w:r>
    <w:r w:rsidR="00B0635C">
      <w:rPr>
        <w:noProof/>
        <w:sz w:val="18"/>
        <w:szCs w:val="30"/>
      </w:rPr>
      <w:t xml:space="preserve"> of the NC </w:t>
    </w:r>
    <w:r w:rsidR="0069022A">
      <w:rPr>
        <w:noProof/>
        <w:sz w:val="18"/>
        <w:szCs w:val="30"/>
      </w:rPr>
      <w:t>Division of Public Health.</w:t>
    </w:r>
  </w:p>
  <w:p w:rsidR="002E294F" w:rsidRPr="00B73F45" w:rsidRDefault="002E294F" w:rsidP="002E294F">
    <w:pPr>
      <w:pStyle w:val="Header"/>
      <w:tabs>
        <w:tab w:val="left" w:pos="5610"/>
      </w:tabs>
      <w:jc w:val="center"/>
      <w:rPr>
        <w:noProof/>
        <w:color w:val="FF0000"/>
        <w:sz w:val="18"/>
        <w:szCs w:val="3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2517C2B"/>
    <w:multiLevelType w:val="hybridMultilevel"/>
    <w:tmpl w:val="8C46C53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05549B0"/>
    <w:multiLevelType w:val="hybridMultilevel"/>
    <w:tmpl w:val="591C0FF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cumentProtection w:edit="forms" w:enforcement="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B2433"/>
    <w:rsid w:val="000570B2"/>
    <w:rsid w:val="00070CC0"/>
    <w:rsid w:val="000B00F5"/>
    <w:rsid w:val="00122C04"/>
    <w:rsid w:val="00152800"/>
    <w:rsid w:val="00185BDB"/>
    <w:rsid w:val="0019639F"/>
    <w:rsid w:val="001A7DA5"/>
    <w:rsid w:val="001C2525"/>
    <w:rsid w:val="001C3870"/>
    <w:rsid w:val="0020689A"/>
    <w:rsid w:val="00206F01"/>
    <w:rsid w:val="00285868"/>
    <w:rsid w:val="002E06E4"/>
    <w:rsid w:val="002E294F"/>
    <w:rsid w:val="00317846"/>
    <w:rsid w:val="003628EA"/>
    <w:rsid w:val="00362D09"/>
    <w:rsid w:val="003864FA"/>
    <w:rsid w:val="003D613A"/>
    <w:rsid w:val="003D7D84"/>
    <w:rsid w:val="003E6BD6"/>
    <w:rsid w:val="00404B89"/>
    <w:rsid w:val="00406FC3"/>
    <w:rsid w:val="00435A8B"/>
    <w:rsid w:val="00444AD3"/>
    <w:rsid w:val="004654A3"/>
    <w:rsid w:val="004A4C4B"/>
    <w:rsid w:val="004D24DF"/>
    <w:rsid w:val="004D7813"/>
    <w:rsid w:val="0050463F"/>
    <w:rsid w:val="00523609"/>
    <w:rsid w:val="00545CD6"/>
    <w:rsid w:val="00570E79"/>
    <w:rsid w:val="005851C0"/>
    <w:rsid w:val="005A6712"/>
    <w:rsid w:val="005C3B0F"/>
    <w:rsid w:val="005C69C5"/>
    <w:rsid w:val="005E46BA"/>
    <w:rsid w:val="005E78CB"/>
    <w:rsid w:val="00611327"/>
    <w:rsid w:val="00633401"/>
    <w:rsid w:val="0069022A"/>
    <w:rsid w:val="00693D66"/>
    <w:rsid w:val="006A0058"/>
    <w:rsid w:val="006A7DB4"/>
    <w:rsid w:val="006B15F7"/>
    <w:rsid w:val="006B2433"/>
    <w:rsid w:val="006B713F"/>
    <w:rsid w:val="006C0F58"/>
    <w:rsid w:val="006E5211"/>
    <w:rsid w:val="0071052C"/>
    <w:rsid w:val="00745256"/>
    <w:rsid w:val="00746CE0"/>
    <w:rsid w:val="00753B2D"/>
    <w:rsid w:val="00763774"/>
    <w:rsid w:val="00766EDF"/>
    <w:rsid w:val="00777417"/>
    <w:rsid w:val="00782913"/>
    <w:rsid w:val="00785A6D"/>
    <w:rsid w:val="00794AB5"/>
    <w:rsid w:val="007C7B32"/>
    <w:rsid w:val="007D5F75"/>
    <w:rsid w:val="007E2C17"/>
    <w:rsid w:val="007F3E87"/>
    <w:rsid w:val="007F5971"/>
    <w:rsid w:val="00801F45"/>
    <w:rsid w:val="00801FD5"/>
    <w:rsid w:val="00802E01"/>
    <w:rsid w:val="00842DAA"/>
    <w:rsid w:val="008469E2"/>
    <w:rsid w:val="008878C6"/>
    <w:rsid w:val="00896C90"/>
    <w:rsid w:val="008B2445"/>
    <w:rsid w:val="008C2076"/>
    <w:rsid w:val="008D0D71"/>
    <w:rsid w:val="008F5333"/>
    <w:rsid w:val="00904C95"/>
    <w:rsid w:val="0091355D"/>
    <w:rsid w:val="009210A0"/>
    <w:rsid w:val="00933088"/>
    <w:rsid w:val="00954A27"/>
    <w:rsid w:val="009F3C46"/>
    <w:rsid w:val="00A47854"/>
    <w:rsid w:val="00A71CF7"/>
    <w:rsid w:val="00A807E4"/>
    <w:rsid w:val="00A82790"/>
    <w:rsid w:val="00AE389A"/>
    <w:rsid w:val="00B0635C"/>
    <w:rsid w:val="00B14A04"/>
    <w:rsid w:val="00B23241"/>
    <w:rsid w:val="00B34FA1"/>
    <w:rsid w:val="00B73F45"/>
    <w:rsid w:val="00BA0AA9"/>
    <w:rsid w:val="00BA1A10"/>
    <w:rsid w:val="00C00B40"/>
    <w:rsid w:val="00C21AB7"/>
    <w:rsid w:val="00C30FA0"/>
    <w:rsid w:val="00C73B29"/>
    <w:rsid w:val="00C7538B"/>
    <w:rsid w:val="00C822AC"/>
    <w:rsid w:val="00C906C9"/>
    <w:rsid w:val="00D37A24"/>
    <w:rsid w:val="00DA2DF5"/>
    <w:rsid w:val="00DB70D7"/>
    <w:rsid w:val="00DE1D37"/>
    <w:rsid w:val="00DF77A8"/>
    <w:rsid w:val="00E5631B"/>
    <w:rsid w:val="00E7222C"/>
    <w:rsid w:val="00E84248"/>
    <w:rsid w:val="00E85DA7"/>
    <w:rsid w:val="00ED5637"/>
    <w:rsid w:val="00ED5A70"/>
    <w:rsid w:val="00F2445F"/>
    <w:rsid w:val="00F262F6"/>
    <w:rsid w:val="00F41CAB"/>
    <w:rsid w:val="00F41F31"/>
    <w:rsid w:val="00F4484C"/>
    <w:rsid w:val="00F47105"/>
    <w:rsid w:val="00F77FA5"/>
    <w:rsid w:val="00FC4A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822A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C822A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822AC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7E2C17"/>
    <w:rPr>
      <w:color w:val="808080"/>
    </w:rPr>
  </w:style>
  <w:style w:type="paragraph" w:styleId="Header">
    <w:name w:val="header"/>
    <w:basedOn w:val="Normal"/>
    <w:link w:val="HeaderChar"/>
    <w:uiPriority w:val="99"/>
    <w:unhideWhenUsed/>
    <w:rsid w:val="006A005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A0058"/>
  </w:style>
  <w:style w:type="paragraph" w:styleId="Footer">
    <w:name w:val="footer"/>
    <w:basedOn w:val="Normal"/>
    <w:link w:val="FooterChar"/>
    <w:uiPriority w:val="99"/>
    <w:unhideWhenUsed/>
    <w:rsid w:val="006A005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A0058"/>
  </w:style>
  <w:style w:type="paragraph" w:styleId="ListParagraph">
    <w:name w:val="List Paragraph"/>
    <w:basedOn w:val="Normal"/>
    <w:uiPriority w:val="34"/>
    <w:qFormat/>
    <w:rsid w:val="00611327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4D24D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822A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C822A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822AC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7E2C17"/>
    <w:rPr>
      <w:color w:val="808080"/>
    </w:rPr>
  </w:style>
  <w:style w:type="paragraph" w:styleId="Header">
    <w:name w:val="header"/>
    <w:basedOn w:val="Normal"/>
    <w:link w:val="HeaderChar"/>
    <w:uiPriority w:val="99"/>
    <w:unhideWhenUsed/>
    <w:rsid w:val="006A005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A0058"/>
  </w:style>
  <w:style w:type="paragraph" w:styleId="Footer">
    <w:name w:val="footer"/>
    <w:basedOn w:val="Normal"/>
    <w:link w:val="FooterChar"/>
    <w:uiPriority w:val="99"/>
    <w:unhideWhenUsed/>
    <w:rsid w:val="006A005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A0058"/>
  </w:style>
  <w:style w:type="paragraph" w:styleId="ListParagraph">
    <w:name w:val="List Paragraph"/>
    <w:basedOn w:val="Normal"/>
    <w:uiPriority w:val="34"/>
    <w:qFormat/>
    <w:rsid w:val="00611327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4D24D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beth\Downloads\DPH%20Intern-Volunteer%20Application%2012.4.15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977717E26E164261919D000ECDE29AF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36C6672-31CC-4908-B177-2351FF657B92}"/>
      </w:docPartPr>
      <w:docPartBody>
        <w:p w:rsidR="005236D6" w:rsidRDefault="00957B27" w:rsidP="00957B27">
          <w:pPr>
            <w:pStyle w:val="977717E26E164261919D000ECDE29AF51"/>
          </w:pPr>
          <w:r w:rsidRPr="005A6712">
            <w:rPr>
              <w:rStyle w:val="PlaceholderText"/>
              <w:shd w:val="clear" w:color="auto" w:fill="FFFFFF" w:themeFill="background1"/>
            </w:rPr>
            <w:t>Click here to enter text.</w:t>
          </w:r>
        </w:p>
      </w:docPartBody>
    </w:docPart>
    <w:docPart>
      <w:docPartPr>
        <w:name w:val="83FCBC86E7C14B3A8BEBD003920F7CD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B608CB8-0690-41B4-B0F0-02E36A6D1773}"/>
      </w:docPartPr>
      <w:docPartBody>
        <w:p w:rsidR="005236D6" w:rsidRDefault="00957B27" w:rsidP="00957B27">
          <w:pPr>
            <w:pStyle w:val="83FCBC86E7C14B3A8BEBD003920F7CDF1"/>
          </w:pPr>
          <w:r w:rsidRPr="005A6712">
            <w:rPr>
              <w:rStyle w:val="PlaceholderText"/>
              <w:shd w:val="clear" w:color="auto" w:fill="FFFFFF" w:themeFill="background1"/>
            </w:rPr>
            <w:t>Click here to enter text.</w:t>
          </w:r>
        </w:p>
      </w:docPartBody>
    </w:docPart>
    <w:docPart>
      <w:docPartPr>
        <w:name w:val="6526CC8D4FA54456A6BF1087E76FC14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DFBC3DD-0D73-4CB2-AA0A-1CBBA8280C07}"/>
      </w:docPartPr>
      <w:docPartBody>
        <w:p w:rsidR="005236D6" w:rsidRDefault="00341814">
          <w:pPr>
            <w:pStyle w:val="6526CC8D4FA54456A6BF1087E76FC142"/>
          </w:pPr>
          <w:r w:rsidRPr="00237CC4">
            <w:rPr>
              <w:rStyle w:val="PlaceholderText"/>
            </w:rPr>
            <w:t>Click here to enter text.</w:t>
          </w:r>
        </w:p>
      </w:docPartBody>
    </w:docPart>
    <w:docPart>
      <w:docPartPr>
        <w:name w:val="9DA876CE1A164D4BA3C066A0060891F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D77F70-1AFA-4A80-9DF6-F82FE027D103}"/>
      </w:docPartPr>
      <w:docPartBody>
        <w:p w:rsidR="005236D6" w:rsidRDefault="00341814">
          <w:pPr>
            <w:pStyle w:val="9DA876CE1A164D4BA3C066A0060891F2"/>
          </w:pPr>
          <w:r w:rsidRPr="00237CC4">
            <w:rPr>
              <w:rStyle w:val="PlaceholderText"/>
            </w:rPr>
            <w:t>Click here to enter text.</w:t>
          </w:r>
        </w:p>
      </w:docPartBody>
    </w:docPart>
    <w:docPart>
      <w:docPartPr>
        <w:name w:val="46F9F0EB7ECC474296133806AF78B09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21BECDD-72B1-42B8-A689-5898F0F87D95}"/>
      </w:docPartPr>
      <w:docPartBody>
        <w:p w:rsidR="005236D6" w:rsidRDefault="00957B27" w:rsidP="00957B27">
          <w:pPr>
            <w:pStyle w:val="46F9F0EB7ECC474296133806AF78B0991"/>
          </w:pPr>
          <w:r w:rsidRPr="005A6712">
            <w:rPr>
              <w:rStyle w:val="PlaceholderText"/>
            </w:rPr>
            <w:t>Click here to enter text.</w:t>
          </w:r>
        </w:p>
      </w:docPartBody>
    </w:docPart>
    <w:docPart>
      <w:docPartPr>
        <w:name w:val="8124C2C284B34EFA952C6516411A216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8E8F954-8823-4809-856B-3F88E7709029}"/>
      </w:docPartPr>
      <w:docPartBody>
        <w:p w:rsidR="005236D6" w:rsidRDefault="00957B27" w:rsidP="00957B27">
          <w:pPr>
            <w:pStyle w:val="8124C2C284B34EFA952C6516411A21661"/>
          </w:pPr>
          <w:r w:rsidRPr="00237CC4">
            <w:rPr>
              <w:rStyle w:val="PlaceholderText"/>
            </w:rPr>
            <w:t>Click here to enter text.</w:t>
          </w:r>
        </w:p>
      </w:docPartBody>
    </w:docPart>
    <w:docPart>
      <w:docPartPr>
        <w:name w:val="4FBE512E8750464CACF8B4CDA35E37A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D10842-3C97-4D48-AE05-94EC9BE5692F}"/>
      </w:docPartPr>
      <w:docPartBody>
        <w:p w:rsidR="005236D6" w:rsidRDefault="00341814">
          <w:pPr>
            <w:pStyle w:val="4FBE512E8750464CACF8B4CDA35E37A4"/>
          </w:pPr>
          <w:r w:rsidRPr="00237CC4">
            <w:rPr>
              <w:rStyle w:val="PlaceholderText"/>
            </w:rPr>
            <w:t>Click here to enter text.</w:t>
          </w:r>
        </w:p>
      </w:docPartBody>
    </w:docPart>
    <w:docPart>
      <w:docPartPr>
        <w:name w:val="A230DA9ECB7F494389D3D65D2C2A99E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61FC39E-289B-4107-BA6A-F877B6009832}"/>
      </w:docPartPr>
      <w:docPartBody>
        <w:p w:rsidR="005236D6" w:rsidRDefault="00341814">
          <w:pPr>
            <w:pStyle w:val="A230DA9ECB7F494389D3D65D2C2A99E6"/>
          </w:pPr>
          <w:r w:rsidRPr="00237CC4">
            <w:rPr>
              <w:rStyle w:val="PlaceholderText"/>
            </w:rPr>
            <w:t>Click here to enter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ArialMT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41814"/>
    <w:rsid w:val="00341814"/>
    <w:rsid w:val="005236D6"/>
    <w:rsid w:val="006D1A5C"/>
    <w:rsid w:val="006E0566"/>
    <w:rsid w:val="00957B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957B27"/>
    <w:rPr>
      <w:color w:val="808080"/>
    </w:rPr>
  </w:style>
  <w:style w:type="paragraph" w:customStyle="1" w:styleId="804504C013DC468C9917028DFC9156A3">
    <w:name w:val="804504C013DC468C9917028DFC9156A3"/>
  </w:style>
  <w:style w:type="paragraph" w:customStyle="1" w:styleId="977717E26E164261919D000ECDE29AF5">
    <w:name w:val="977717E26E164261919D000ECDE29AF5"/>
  </w:style>
  <w:style w:type="paragraph" w:customStyle="1" w:styleId="83FCBC86E7C14B3A8BEBD003920F7CDF">
    <w:name w:val="83FCBC86E7C14B3A8BEBD003920F7CDF"/>
  </w:style>
  <w:style w:type="paragraph" w:customStyle="1" w:styleId="6526CC8D4FA54456A6BF1087E76FC142">
    <w:name w:val="6526CC8D4FA54456A6BF1087E76FC142"/>
  </w:style>
  <w:style w:type="paragraph" w:customStyle="1" w:styleId="9DA876CE1A164D4BA3C066A0060891F2">
    <w:name w:val="9DA876CE1A164D4BA3C066A0060891F2"/>
  </w:style>
  <w:style w:type="paragraph" w:customStyle="1" w:styleId="46F9F0EB7ECC474296133806AF78B099">
    <w:name w:val="46F9F0EB7ECC474296133806AF78B099"/>
  </w:style>
  <w:style w:type="paragraph" w:customStyle="1" w:styleId="8124C2C284B34EFA952C6516411A2166">
    <w:name w:val="8124C2C284B34EFA952C6516411A2166"/>
  </w:style>
  <w:style w:type="paragraph" w:customStyle="1" w:styleId="4FBE512E8750464CACF8B4CDA35E37A4">
    <w:name w:val="4FBE512E8750464CACF8B4CDA35E37A4"/>
  </w:style>
  <w:style w:type="paragraph" w:customStyle="1" w:styleId="A230DA9ECB7F494389D3D65D2C2A99E6">
    <w:name w:val="A230DA9ECB7F494389D3D65D2C2A99E6"/>
  </w:style>
  <w:style w:type="paragraph" w:customStyle="1" w:styleId="89B026E8FE2340A6A5611A91ACA05DA6">
    <w:name w:val="89B026E8FE2340A6A5611A91ACA05DA6"/>
  </w:style>
  <w:style w:type="paragraph" w:customStyle="1" w:styleId="274FDAC4E3FB4135AB5A6AC67CCA4446">
    <w:name w:val="274FDAC4E3FB4135AB5A6AC67CCA4446"/>
  </w:style>
  <w:style w:type="paragraph" w:customStyle="1" w:styleId="19C7D99DCCE84DED8053EE172DB9926D">
    <w:name w:val="19C7D99DCCE84DED8053EE172DB9926D"/>
  </w:style>
  <w:style w:type="paragraph" w:customStyle="1" w:styleId="84530426A1434BFAA4C7FDB793D6C977">
    <w:name w:val="84530426A1434BFAA4C7FDB793D6C977"/>
  </w:style>
  <w:style w:type="paragraph" w:customStyle="1" w:styleId="62D9521BD19B4723A51F21849602BF0E">
    <w:name w:val="62D9521BD19B4723A51F21849602BF0E"/>
  </w:style>
  <w:style w:type="paragraph" w:customStyle="1" w:styleId="8AE418DFF9D34E86922B80099058EB2D">
    <w:name w:val="8AE418DFF9D34E86922B80099058EB2D"/>
  </w:style>
  <w:style w:type="paragraph" w:customStyle="1" w:styleId="BA1B432748004919A9F17D07D3A613E9">
    <w:name w:val="BA1B432748004919A9F17D07D3A613E9"/>
  </w:style>
  <w:style w:type="paragraph" w:customStyle="1" w:styleId="7391D7FC63024A5B85D9A231D5C06C3A">
    <w:name w:val="7391D7FC63024A5B85D9A231D5C06C3A"/>
  </w:style>
  <w:style w:type="paragraph" w:customStyle="1" w:styleId="CB801ED0716C40C0BCA7469C56D21671">
    <w:name w:val="CB801ED0716C40C0BCA7469C56D21671"/>
  </w:style>
  <w:style w:type="paragraph" w:customStyle="1" w:styleId="15576E12ED7A44E8BC46A86F5CE12652">
    <w:name w:val="15576E12ED7A44E8BC46A86F5CE12652"/>
  </w:style>
  <w:style w:type="paragraph" w:customStyle="1" w:styleId="8CA72D9B93434FA4872CDA4C76FB31FA">
    <w:name w:val="8CA72D9B93434FA4872CDA4C76FB31FA"/>
  </w:style>
  <w:style w:type="paragraph" w:customStyle="1" w:styleId="F9DBDF8D8D3E48A3AB020EBD51DF421F">
    <w:name w:val="F9DBDF8D8D3E48A3AB020EBD51DF421F"/>
  </w:style>
  <w:style w:type="paragraph" w:customStyle="1" w:styleId="87C8DC6B74A84781AE90BB844264ED6B">
    <w:name w:val="87C8DC6B74A84781AE90BB844264ED6B"/>
  </w:style>
  <w:style w:type="paragraph" w:customStyle="1" w:styleId="A6BA720CE84D4DC1993D781339BBB3A6">
    <w:name w:val="A6BA720CE84D4DC1993D781339BBB3A6"/>
  </w:style>
  <w:style w:type="paragraph" w:customStyle="1" w:styleId="36454A87B60F4CE7B320F06D7B08A08A">
    <w:name w:val="36454A87B60F4CE7B320F06D7B08A08A"/>
  </w:style>
  <w:style w:type="paragraph" w:customStyle="1" w:styleId="849432A4D3B745EDACA8F10336C86FF0">
    <w:name w:val="849432A4D3B745EDACA8F10336C86FF0"/>
  </w:style>
  <w:style w:type="paragraph" w:customStyle="1" w:styleId="04B8FA2559D9410EB6743A93B8EC2BF6">
    <w:name w:val="04B8FA2559D9410EB6743A93B8EC2BF6"/>
  </w:style>
  <w:style w:type="paragraph" w:customStyle="1" w:styleId="86D3494917464B369494D1A658267C64">
    <w:name w:val="86D3494917464B369494D1A658267C64"/>
  </w:style>
  <w:style w:type="paragraph" w:customStyle="1" w:styleId="68312463E93649DCA3291BAC47A4391B">
    <w:name w:val="68312463E93649DCA3291BAC47A4391B"/>
  </w:style>
  <w:style w:type="paragraph" w:customStyle="1" w:styleId="24F6C07F90C34D2880D1EBD2AD73E4E1">
    <w:name w:val="24F6C07F90C34D2880D1EBD2AD73E4E1"/>
  </w:style>
  <w:style w:type="paragraph" w:customStyle="1" w:styleId="B413065A307E42849D193B88FD9C1A55">
    <w:name w:val="B413065A307E42849D193B88FD9C1A55"/>
  </w:style>
  <w:style w:type="paragraph" w:customStyle="1" w:styleId="F465580A47E442D7BFF28083FF078D02">
    <w:name w:val="F465580A47E442D7BFF28083FF078D02"/>
  </w:style>
  <w:style w:type="paragraph" w:customStyle="1" w:styleId="3C4DDB6E223944C381BF1A67C8C59979">
    <w:name w:val="3C4DDB6E223944C381BF1A67C8C59979"/>
  </w:style>
  <w:style w:type="paragraph" w:customStyle="1" w:styleId="2BA806E41F40484B85FF17373D945D47">
    <w:name w:val="2BA806E41F40484B85FF17373D945D47"/>
  </w:style>
  <w:style w:type="paragraph" w:customStyle="1" w:styleId="D41E05855F8E489BBB14B7864D9DAC2B">
    <w:name w:val="D41E05855F8E489BBB14B7864D9DAC2B"/>
  </w:style>
  <w:style w:type="paragraph" w:customStyle="1" w:styleId="8E211406AC724136A9685C2BD0E32703">
    <w:name w:val="8E211406AC724136A9685C2BD0E32703"/>
  </w:style>
  <w:style w:type="paragraph" w:customStyle="1" w:styleId="305FE334A1AF4C559CC78BBAB3A3D50F">
    <w:name w:val="305FE334A1AF4C559CC78BBAB3A3D50F"/>
  </w:style>
  <w:style w:type="paragraph" w:customStyle="1" w:styleId="675C61D658674F76A40E5187ABA6B900">
    <w:name w:val="675C61D658674F76A40E5187ABA6B900"/>
  </w:style>
  <w:style w:type="paragraph" w:customStyle="1" w:styleId="FBA9F9ACBC9F436CA0218C7CF174CD95">
    <w:name w:val="FBA9F9ACBC9F436CA0218C7CF174CD95"/>
  </w:style>
  <w:style w:type="paragraph" w:customStyle="1" w:styleId="DF6CA2CD109C4972BBDD67162C072907">
    <w:name w:val="DF6CA2CD109C4972BBDD67162C072907"/>
    <w:rsid w:val="00957B27"/>
    <w:pPr>
      <w:spacing w:after="200" w:line="276" w:lineRule="auto"/>
    </w:pPr>
  </w:style>
  <w:style w:type="paragraph" w:customStyle="1" w:styleId="0DD3109B6E9B4DBDA13D368A87D3A798">
    <w:name w:val="0DD3109B6E9B4DBDA13D368A87D3A798"/>
    <w:rsid w:val="00957B27"/>
    <w:pPr>
      <w:spacing w:after="200" w:line="276" w:lineRule="auto"/>
    </w:pPr>
  </w:style>
  <w:style w:type="paragraph" w:customStyle="1" w:styleId="A3B1747E677D4227A488D8CE1ECFFFDC">
    <w:name w:val="A3B1747E677D4227A488D8CE1ECFFFDC"/>
    <w:rsid w:val="00957B27"/>
    <w:pPr>
      <w:spacing w:after="200" w:line="276" w:lineRule="auto"/>
    </w:pPr>
  </w:style>
  <w:style w:type="paragraph" w:customStyle="1" w:styleId="977717E26E164261919D000ECDE29AF51">
    <w:name w:val="977717E26E164261919D000ECDE29AF51"/>
    <w:rsid w:val="00957B27"/>
    <w:pPr>
      <w:spacing w:after="200" w:line="276" w:lineRule="auto"/>
    </w:pPr>
    <w:rPr>
      <w:rFonts w:eastAsiaTheme="minorHAnsi"/>
    </w:rPr>
  </w:style>
  <w:style w:type="paragraph" w:customStyle="1" w:styleId="83FCBC86E7C14B3A8BEBD003920F7CDF1">
    <w:name w:val="83FCBC86E7C14B3A8BEBD003920F7CDF1"/>
    <w:rsid w:val="00957B27"/>
    <w:pPr>
      <w:spacing w:after="200" w:line="276" w:lineRule="auto"/>
    </w:pPr>
    <w:rPr>
      <w:rFonts w:eastAsiaTheme="minorHAnsi"/>
    </w:rPr>
  </w:style>
  <w:style w:type="paragraph" w:customStyle="1" w:styleId="46F9F0EB7ECC474296133806AF78B0991">
    <w:name w:val="46F9F0EB7ECC474296133806AF78B0991"/>
    <w:rsid w:val="00957B27"/>
    <w:pPr>
      <w:spacing w:after="200" w:line="276" w:lineRule="auto"/>
    </w:pPr>
    <w:rPr>
      <w:rFonts w:eastAsiaTheme="minorHAnsi"/>
    </w:rPr>
  </w:style>
  <w:style w:type="paragraph" w:customStyle="1" w:styleId="8124C2C284B34EFA952C6516411A21661">
    <w:name w:val="8124C2C284B34EFA952C6516411A21661"/>
    <w:rsid w:val="00957B27"/>
    <w:pPr>
      <w:spacing w:after="200" w:line="276" w:lineRule="auto"/>
    </w:pPr>
    <w:rPr>
      <w:rFonts w:eastAsiaTheme="minorHAnsi"/>
    </w:rPr>
  </w:style>
  <w:style w:type="paragraph" w:customStyle="1" w:styleId="89B026E8FE2340A6A5611A91ACA05DA61">
    <w:name w:val="89B026E8FE2340A6A5611A91ACA05DA61"/>
    <w:rsid w:val="00957B27"/>
    <w:pPr>
      <w:spacing w:after="200" w:line="276" w:lineRule="auto"/>
    </w:pPr>
    <w:rPr>
      <w:rFonts w:eastAsiaTheme="minorHAnsi"/>
    </w:rPr>
  </w:style>
  <w:style w:type="paragraph" w:customStyle="1" w:styleId="1EB5405FF2FC4CAAAD681C24E7CF4FBE">
    <w:name w:val="1EB5405FF2FC4CAAAD681C24E7CF4FBE"/>
    <w:rsid w:val="00957B27"/>
    <w:pPr>
      <w:spacing w:after="200" w:line="276" w:lineRule="auto"/>
    </w:pPr>
    <w:rPr>
      <w:rFonts w:eastAsiaTheme="minorHAnsi"/>
    </w:rPr>
  </w:style>
  <w:style w:type="paragraph" w:customStyle="1" w:styleId="C9ACA508DA544067AEB7FD09B9206FC8">
    <w:name w:val="C9ACA508DA544067AEB7FD09B9206FC8"/>
    <w:rsid w:val="00957B27"/>
    <w:pPr>
      <w:spacing w:after="200" w:line="276" w:lineRule="auto"/>
    </w:pPr>
    <w:rPr>
      <w:rFonts w:eastAsiaTheme="minorHAnsi"/>
    </w:rPr>
  </w:style>
  <w:style w:type="paragraph" w:customStyle="1" w:styleId="267CC8AC39C1403981C8B2BA3583FF54">
    <w:name w:val="267CC8AC39C1403981C8B2BA3583FF54"/>
    <w:rsid w:val="00957B27"/>
    <w:pPr>
      <w:spacing w:after="200" w:line="276" w:lineRule="auto"/>
    </w:pPr>
    <w:rPr>
      <w:rFonts w:eastAsiaTheme="minorHAnsi"/>
    </w:rPr>
  </w:style>
  <w:style w:type="paragraph" w:customStyle="1" w:styleId="518AD8E6D9DB475CA20304A9BBE11B1A">
    <w:name w:val="518AD8E6D9DB475CA20304A9BBE11B1A"/>
    <w:rsid w:val="00957B27"/>
    <w:pPr>
      <w:spacing w:after="200" w:line="276" w:lineRule="auto"/>
    </w:pPr>
    <w:rPr>
      <w:rFonts w:eastAsiaTheme="minorHAnsi"/>
    </w:rPr>
  </w:style>
  <w:style w:type="paragraph" w:customStyle="1" w:styleId="7E7C78EEB5E24487B066CAE75D2CDD58">
    <w:name w:val="7E7C78EEB5E24487B066CAE75D2CDD58"/>
    <w:rsid w:val="00957B27"/>
    <w:pPr>
      <w:spacing w:after="200" w:line="276" w:lineRule="auto"/>
    </w:pPr>
    <w:rPr>
      <w:rFonts w:eastAsiaTheme="minorHAnsi"/>
    </w:rPr>
  </w:style>
  <w:style w:type="paragraph" w:customStyle="1" w:styleId="5496FF2B5D5C4ACEB5E65CDEA8EF2CA7">
    <w:name w:val="5496FF2B5D5C4ACEB5E65CDEA8EF2CA7"/>
    <w:rsid w:val="00957B27"/>
    <w:pPr>
      <w:spacing w:after="200" w:line="276" w:lineRule="auto"/>
    </w:pPr>
    <w:rPr>
      <w:rFonts w:eastAsiaTheme="minorHAnsi"/>
    </w:rPr>
  </w:style>
  <w:style w:type="paragraph" w:customStyle="1" w:styleId="B84180DE18E547379D0362739589D9C1">
    <w:name w:val="B84180DE18E547379D0362739589D9C1"/>
    <w:rsid w:val="00957B27"/>
    <w:pPr>
      <w:spacing w:after="200" w:line="276" w:lineRule="auto"/>
    </w:pPr>
    <w:rPr>
      <w:rFonts w:eastAsiaTheme="minorHAnsi"/>
    </w:rPr>
  </w:style>
  <w:style w:type="paragraph" w:customStyle="1" w:styleId="150AC384AFB64C4BBC27DB31CF678284">
    <w:name w:val="150AC384AFB64C4BBC27DB31CF678284"/>
    <w:rsid w:val="00957B27"/>
    <w:pPr>
      <w:spacing w:after="200" w:line="276" w:lineRule="auto"/>
    </w:pPr>
    <w:rPr>
      <w:rFonts w:eastAsiaTheme="minorHAnsi"/>
    </w:rPr>
  </w:style>
  <w:style w:type="paragraph" w:customStyle="1" w:styleId="0030FF814AD44B05BBF30F837CD44C24">
    <w:name w:val="0030FF814AD44B05BBF30F837CD44C24"/>
    <w:rsid w:val="00957B27"/>
    <w:pPr>
      <w:spacing w:after="200" w:line="276" w:lineRule="auto"/>
    </w:pPr>
    <w:rPr>
      <w:rFonts w:eastAsiaTheme="minorHAnsi"/>
    </w:rPr>
  </w:style>
  <w:style w:type="paragraph" w:customStyle="1" w:styleId="B648396AAC0C4D45A54092DD63D0DD87">
    <w:name w:val="B648396AAC0C4D45A54092DD63D0DD87"/>
    <w:rsid w:val="00957B27"/>
    <w:pPr>
      <w:spacing w:after="200" w:line="276" w:lineRule="auto"/>
    </w:pPr>
    <w:rPr>
      <w:rFonts w:eastAsiaTheme="minorHAnsi"/>
    </w:rPr>
  </w:style>
  <w:style w:type="paragraph" w:customStyle="1" w:styleId="28E0102A4CF64BC5812FB217B03A82AC">
    <w:name w:val="28E0102A4CF64BC5812FB217B03A82AC"/>
    <w:rsid w:val="00957B27"/>
    <w:pPr>
      <w:spacing w:after="200" w:line="276" w:lineRule="auto"/>
    </w:pPr>
    <w:rPr>
      <w:rFonts w:eastAsiaTheme="minorHAnsi"/>
    </w:rPr>
  </w:style>
  <w:style w:type="paragraph" w:customStyle="1" w:styleId="F0FE2C4C829647C0B9EEA66F97ADD37A">
    <w:name w:val="F0FE2C4C829647C0B9EEA66F97ADD37A"/>
    <w:rsid w:val="00957B27"/>
    <w:pPr>
      <w:spacing w:after="200" w:line="276" w:lineRule="auto"/>
    </w:pPr>
    <w:rPr>
      <w:rFonts w:eastAsiaTheme="minorHAnsi"/>
    </w:rPr>
  </w:style>
  <w:style w:type="paragraph" w:customStyle="1" w:styleId="F1CBD47AEDB947D18CC8F95D71C16492">
    <w:name w:val="F1CBD47AEDB947D18CC8F95D71C16492"/>
    <w:rsid w:val="00957B27"/>
    <w:pPr>
      <w:spacing w:after="200" w:line="276" w:lineRule="auto"/>
    </w:pPr>
    <w:rPr>
      <w:rFonts w:eastAsiaTheme="minorHAnsi"/>
    </w:rPr>
  </w:style>
  <w:style w:type="paragraph" w:customStyle="1" w:styleId="A9D0255AE37F44769762CE305FF4F734">
    <w:name w:val="A9D0255AE37F44769762CE305FF4F734"/>
    <w:rsid w:val="00957B27"/>
    <w:pPr>
      <w:spacing w:after="200" w:line="276" w:lineRule="auto"/>
    </w:pPr>
    <w:rPr>
      <w:rFonts w:eastAsiaTheme="minorHAnsi"/>
    </w:rPr>
  </w:style>
  <w:style w:type="paragraph" w:customStyle="1" w:styleId="306EECCD48F34C23A015B7852AFE6C6E">
    <w:name w:val="306EECCD48F34C23A015B7852AFE6C6E"/>
    <w:rsid w:val="00957B27"/>
    <w:pPr>
      <w:spacing w:after="200" w:line="276" w:lineRule="auto"/>
    </w:pPr>
    <w:rPr>
      <w:rFonts w:eastAsiaTheme="minorHAnsi"/>
    </w:rPr>
  </w:style>
  <w:style w:type="paragraph" w:customStyle="1" w:styleId="CFB5A10A40DE4609BD1547DB316A3F5D">
    <w:name w:val="CFB5A10A40DE4609BD1547DB316A3F5D"/>
    <w:rsid w:val="00957B27"/>
    <w:pPr>
      <w:spacing w:after="200" w:line="276" w:lineRule="auto"/>
    </w:pPr>
    <w:rPr>
      <w:rFonts w:eastAsiaTheme="minorHAnsi"/>
    </w:rPr>
  </w:style>
  <w:style w:type="paragraph" w:customStyle="1" w:styleId="A9D1F722F36E44B0A14EB65F2DE961C1">
    <w:name w:val="A9D1F722F36E44B0A14EB65F2DE961C1"/>
    <w:rsid w:val="00957B27"/>
    <w:pPr>
      <w:spacing w:after="200" w:line="276" w:lineRule="auto"/>
    </w:pPr>
    <w:rPr>
      <w:rFonts w:eastAsiaTheme="minorHAnsi"/>
    </w:rPr>
  </w:style>
  <w:style w:type="paragraph" w:customStyle="1" w:styleId="FB477373266545F2BBEFF4741D7691F9">
    <w:name w:val="FB477373266545F2BBEFF4741D7691F9"/>
    <w:rsid w:val="00957B27"/>
    <w:pPr>
      <w:spacing w:after="200" w:line="276" w:lineRule="auto"/>
    </w:pPr>
    <w:rPr>
      <w:rFonts w:eastAsiaTheme="minorHAnsi"/>
    </w:rPr>
  </w:style>
  <w:style w:type="paragraph" w:customStyle="1" w:styleId="A24003F52E2449D6B3B5E40763356937">
    <w:name w:val="A24003F52E2449D6B3B5E40763356937"/>
    <w:rsid w:val="00957B27"/>
    <w:pPr>
      <w:spacing w:after="200" w:line="276" w:lineRule="auto"/>
    </w:pPr>
    <w:rPr>
      <w:rFonts w:eastAsiaTheme="minorHAnsi"/>
    </w:rPr>
  </w:style>
  <w:style w:type="paragraph" w:customStyle="1" w:styleId="F728AB03ABE6441CBE1A9EB701AFC7FA">
    <w:name w:val="F728AB03ABE6441CBE1A9EB701AFC7FA"/>
    <w:rsid w:val="00957B27"/>
    <w:pPr>
      <w:spacing w:after="200" w:line="276" w:lineRule="auto"/>
    </w:pPr>
    <w:rPr>
      <w:rFonts w:eastAsiaTheme="minorHAnsi"/>
    </w:rPr>
  </w:style>
  <w:style w:type="paragraph" w:customStyle="1" w:styleId="81E8EB40EC934107BAD030B1ACCD86BE">
    <w:name w:val="81E8EB40EC934107BAD030B1ACCD86BE"/>
    <w:rsid w:val="00957B27"/>
    <w:pPr>
      <w:spacing w:after="200" w:line="276" w:lineRule="auto"/>
    </w:pPr>
    <w:rPr>
      <w:rFonts w:eastAsiaTheme="minorHAnsi"/>
    </w:rPr>
  </w:style>
  <w:style w:type="paragraph" w:customStyle="1" w:styleId="B574BCC941D140FEB1E7F2BE5F698B70">
    <w:name w:val="B574BCC941D140FEB1E7F2BE5F698B70"/>
    <w:rsid w:val="00957B27"/>
    <w:pPr>
      <w:spacing w:after="200" w:line="276" w:lineRule="auto"/>
    </w:pPr>
    <w:rPr>
      <w:rFonts w:eastAsiaTheme="minorHAnsi"/>
    </w:rPr>
  </w:style>
  <w:style w:type="paragraph" w:customStyle="1" w:styleId="DA50F7F55F814E23BF48EB433A8DC8F7">
    <w:name w:val="DA50F7F55F814E23BF48EB433A8DC8F7"/>
    <w:rsid w:val="00957B27"/>
    <w:pPr>
      <w:spacing w:after="200" w:line="276" w:lineRule="auto"/>
    </w:pPr>
    <w:rPr>
      <w:rFonts w:eastAsiaTheme="minorHAnsi"/>
    </w:rPr>
  </w:style>
  <w:style w:type="paragraph" w:customStyle="1" w:styleId="EFD53EDD672F4C07AFEBF2B51DC68884">
    <w:name w:val="EFD53EDD672F4C07AFEBF2B51DC68884"/>
    <w:rsid w:val="00957B27"/>
    <w:pPr>
      <w:spacing w:after="200" w:line="276" w:lineRule="auto"/>
    </w:pPr>
    <w:rPr>
      <w:rFonts w:eastAsiaTheme="minorHAnsi"/>
    </w:rPr>
  </w:style>
  <w:style w:type="paragraph" w:customStyle="1" w:styleId="547A699D6916410C859691F905A90CE8">
    <w:name w:val="547A699D6916410C859691F905A90CE8"/>
    <w:rsid w:val="00957B27"/>
    <w:pPr>
      <w:spacing w:after="200" w:line="276" w:lineRule="auto"/>
    </w:pPr>
    <w:rPr>
      <w:rFonts w:eastAsiaTheme="minorHAnsi"/>
    </w:rPr>
  </w:style>
  <w:style w:type="paragraph" w:customStyle="1" w:styleId="6A3587D2C3444B6FA24318B756C5C2B0">
    <w:name w:val="6A3587D2C3444B6FA24318B756C5C2B0"/>
    <w:rsid w:val="00957B27"/>
    <w:pPr>
      <w:spacing w:after="200" w:line="276" w:lineRule="auto"/>
    </w:pPr>
    <w:rPr>
      <w:rFonts w:eastAsiaTheme="minorHAnsi"/>
    </w:rPr>
  </w:style>
  <w:style w:type="paragraph" w:customStyle="1" w:styleId="F3339EC3F31248C08B1F29A3EA347961">
    <w:name w:val="F3339EC3F31248C08B1F29A3EA347961"/>
    <w:rsid w:val="00957B27"/>
    <w:pPr>
      <w:spacing w:after="200" w:line="276" w:lineRule="auto"/>
    </w:pPr>
    <w:rPr>
      <w:rFonts w:eastAsiaTheme="minorHAnsi"/>
    </w:rPr>
  </w:style>
  <w:style w:type="paragraph" w:customStyle="1" w:styleId="A3B1747E677D4227A488D8CE1ECFFFDC1">
    <w:name w:val="A3B1747E677D4227A488D8CE1ECFFFDC1"/>
    <w:rsid w:val="00957B27"/>
    <w:pPr>
      <w:spacing w:after="200" w:line="276" w:lineRule="auto"/>
    </w:pPr>
    <w:rPr>
      <w:rFonts w:eastAsiaTheme="minorHAnsi"/>
    </w:rPr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957B27"/>
    <w:rPr>
      <w:color w:val="808080"/>
    </w:rPr>
  </w:style>
  <w:style w:type="paragraph" w:customStyle="1" w:styleId="804504C013DC468C9917028DFC9156A3">
    <w:name w:val="804504C013DC468C9917028DFC9156A3"/>
  </w:style>
  <w:style w:type="paragraph" w:customStyle="1" w:styleId="977717E26E164261919D000ECDE29AF5">
    <w:name w:val="977717E26E164261919D000ECDE29AF5"/>
  </w:style>
  <w:style w:type="paragraph" w:customStyle="1" w:styleId="83FCBC86E7C14B3A8BEBD003920F7CDF">
    <w:name w:val="83FCBC86E7C14B3A8BEBD003920F7CDF"/>
  </w:style>
  <w:style w:type="paragraph" w:customStyle="1" w:styleId="6526CC8D4FA54456A6BF1087E76FC142">
    <w:name w:val="6526CC8D4FA54456A6BF1087E76FC142"/>
  </w:style>
  <w:style w:type="paragraph" w:customStyle="1" w:styleId="9DA876CE1A164D4BA3C066A0060891F2">
    <w:name w:val="9DA876CE1A164D4BA3C066A0060891F2"/>
  </w:style>
  <w:style w:type="paragraph" w:customStyle="1" w:styleId="46F9F0EB7ECC474296133806AF78B099">
    <w:name w:val="46F9F0EB7ECC474296133806AF78B099"/>
  </w:style>
  <w:style w:type="paragraph" w:customStyle="1" w:styleId="8124C2C284B34EFA952C6516411A2166">
    <w:name w:val="8124C2C284B34EFA952C6516411A2166"/>
  </w:style>
  <w:style w:type="paragraph" w:customStyle="1" w:styleId="4FBE512E8750464CACF8B4CDA35E37A4">
    <w:name w:val="4FBE512E8750464CACF8B4CDA35E37A4"/>
  </w:style>
  <w:style w:type="paragraph" w:customStyle="1" w:styleId="A230DA9ECB7F494389D3D65D2C2A99E6">
    <w:name w:val="A230DA9ECB7F494389D3D65D2C2A99E6"/>
  </w:style>
  <w:style w:type="paragraph" w:customStyle="1" w:styleId="89B026E8FE2340A6A5611A91ACA05DA6">
    <w:name w:val="89B026E8FE2340A6A5611A91ACA05DA6"/>
  </w:style>
  <w:style w:type="paragraph" w:customStyle="1" w:styleId="274FDAC4E3FB4135AB5A6AC67CCA4446">
    <w:name w:val="274FDAC4E3FB4135AB5A6AC67CCA4446"/>
  </w:style>
  <w:style w:type="paragraph" w:customStyle="1" w:styleId="19C7D99DCCE84DED8053EE172DB9926D">
    <w:name w:val="19C7D99DCCE84DED8053EE172DB9926D"/>
  </w:style>
  <w:style w:type="paragraph" w:customStyle="1" w:styleId="84530426A1434BFAA4C7FDB793D6C977">
    <w:name w:val="84530426A1434BFAA4C7FDB793D6C977"/>
  </w:style>
  <w:style w:type="paragraph" w:customStyle="1" w:styleId="62D9521BD19B4723A51F21849602BF0E">
    <w:name w:val="62D9521BD19B4723A51F21849602BF0E"/>
  </w:style>
  <w:style w:type="paragraph" w:customStyle="1" w:styleId="8AE418DFF9D34E86922B80099058EB2D">
    <w:name w:val="8AE418DFF9D34E86922B80099058EB2D"/>
  </w:style>
  <w:style w:type="paragraph" w:customStyle="1" w:styleId="BA1B432748004919A9F17D07D3A613E9">
    <w:name w:val="BA1B432748004919A9F17D07D3A613E9"/>
  </w:style>
  <w:style w:type="paragraph" w:customStyle="1" w:styleId="7391D7FC63024A5B85D9A231D5C06C3A">
    <w:name w:val="7391D7FC63024A5B85D9A231D5C06C3A"/>
  </w:style>
  <w:style w:type="paragraph" w:customStyle="1" w:styleId="CB801ED0716C40C0BCA7469C56D21671">
    <w:name w:val="CB801ED0716C40C0BCA7469C56D21671"/>
  </w:style>
  <w:style w:type="paragraph" w:customStyle="1" w:styleId="15576E12ED7A44E8BC46A86F5CE12652">
    <w:name w:val="15576E12ED7A44E8BC46A86F5CE12652"/>
  </w:style>
  <w:style w:type="paragraph" w:customStyle="1" w:styleId="8CA72D9B93434FA4872CDA4C76FB31FA">
    <w:name w:val="8CA72D9B93434FA4872CDA4C76FB31FA"/>
  </w:style>
  <w:style w:type="paragraph" w:customStyle="1" w:styleId="F9DBDF8D8D3E48A3AB020EBD51DF421F">
    <w:name w:val="F9DBDF8D8D3E48A3AB020EBD51DF421F"/>
  </w:style>
  <w:style w:type="paragraph" w:customStyle="1" w:styleId="87C8DC6B74A84781AE90BB844264ED6B">
    <w:name w:val="87C8DC6B74A84781AE90BB844264ED6B"/>
  </w:style>
  <w:style w:type="paragraph" w:customStyle="1" w:styleId="A6BA720CE84D4DC1993D781339BBB3A6">
    <w:name w:val="A6BA720CE84D4DC1993D781339BBB3A6"/>
  </w:style>
  <w:style w:type="paragraph" w:customStyle="1" w:styleId="36454A87B60F4CE7B320F06D7B08A08A">
    <w:name w:val="36454A87B60F4CE7B320F06D7B08A08A"/>
  </w:style>
  <w:style w:type="paragraph" w:customStyle="1" w:styleId="849432A4D3B745EDACA8F10336C86FF0">
    <w:name w:val="849432A4D3B745EDACA8F10336C86FF0"/>
  </w:style>
  <w:style w:type="paragraph" w:customStyle="1" w:styleId="04B8FA2559D9410EB6743A93B8EC2BF6">
    <w:name w:val="04B8FA2559D9410EB6743A93B8EC2BF6"/>
  </w:style>
  <w:style w:type="paragraph" w:customStyle="1" w:styleId="86D3494917464B369494D1A658267C64">
    <w:name w:val="86D3494917464B369494D1A658267C64"/>
  </w:style>
  <w:style w:type="paragraph" w:customStyle="1" w:styleId="68312463E93649DCA3291BAC47A4391B">
    <w:name w:val="68312463E93649DCA3291BAC47A4391B"/>
  </w:style>
  <w:style w:type="paragraph" w:customStyle="1" w:styleId="24F6C07F90C34D2880D1EBD2AD73E4E1">
    <w:name w:val="24F6C07F90C34D2880D1EBD2AD73E4E1"/>
  </w:style>
  <w:style w:type="paragraph" w:customStyle="1" w:styleId="B413065A307E42849D193B88FD9C1A55">
    <w:name w:val="B413065A307E42849D193B88FD9C1A55"/>
  </w:style>
  <w:style w:type="paragraph" w:customStyle="1" w:styleId="F465580A47E442D7BFF28083FF078D02">
    <w:name w:val="F465580A47E442D7BFF28083FF078D02"/>
  </w:style>
  <w:style w:type="paragraph" w:customStyle="1" w:styleId="3C4DDB6E223944C381BF1A67C8C59979">
    <w:name w:val="3C4DDB6E223944C381BF1A67C8C59979"/>
  </w:style>
  <w:style w:type="paragraph" w:customStyle="1" w:styleId="2BA806E41F40484B85FF17373D945D47">
    <w:name w:val="2BA806E41F40484B85FF17373D945D47"/>
  </w:style>
  <w:style w:type="paragraph" w:customStyle="1" w:styleId="D41E05855F8E489BBB14B7864D9DAC2B">
    <w:name w:val="D41E05855F8E489BBB14B7864D9DAC2B"/>
  </w:style>
  <w:style w:type="paragraph" w:customStyle="1" w:styleId="8E211406AC724136A9685C2BD0E32703">
    <w:name w:val="8E211406AC724136A9685C2BD0E32703"/>
  </w:style>
  <w:style w:type="paragraph" w:customStyle="1" w:styleId="305FE334A1AF4C559CC78BBAB3A3D50F">
    <w:name w:val="305FE334A1AF4C559CC78BBAB3A3D50F"/>
  </w:style>
  <w:style w:type="paragraph" w:customStyle="1" w:styleId="675C61D658674F76A40E5187ABA6B900">
    <w:name w:val="675C61D658674F76A40E5187ABA6B900"/>
  </w:style>
  <w:style w:type="paragraph" w:customStyle="1" w:styleId="FBA9F9ACBC9F436CA0218C7CF174CD95">
    <w:name w:val="FBA9F9ACBC9F436CA0218C7CF174CD95"/>
  </w:style>
  <w:style w:type="paragraph" w:customStyle="1" w:styleId="DF6CA2CD109C4972BBDD67162C072907">
    <w:name w:val="DF6CA2CD109C4972BBDD67162C072907"/>
    <w:rsid w:val="00957B27"/>
    <w:pPr>
      <w:spacing w:after="200" w:line="276" w:lineRule="auto"/>
    </w:pPr>
  </w:style>
  <w:style w:type="paragraph" w:customStyle="1" w:styleId="0DD3109B6E9B4DBDA13D368A87D3A798">
    <w:name w:val="0DD3109B6E9B4DBDA13D368A87D3A798"/>
    <w:rsid w:val="00957B27"/>
    <w:pPr>
      <w:spacing w:after="200" w:line="276" w:lineRule="auto"/>
    </w:pPr>
  </w:style>
  <w:style w:type="paragraph" w:customStyle="1" w:styleId="A3B1747E677D4227A488D8CE1ECFFFDC">
    <w:name w:val="A3B1747E677D4227A488D8CE1ECFFFDC"/>
    <w:rsid w:val="00957B27"/>
    <w:pPr>
      <w:spacing w:after="200" w:line="276" w:lineRule="auto"/>
    </w:pPr>
  </w:style>
  <w:style w:type="paragraph" w:customStyle="1" w:styleId="977717E26E164261919D000ECDE29AF51">
    <w:name w:val="977717E26E164261919D000ECDE29AF51"/>
    <w:rsid w:val="00957B27"/>
    <w:pPr>
      <w:spacing w:after="200" w:line="276" w:lineRule="auto"/>
    </w:pPr>
    <w:rPr>
      <w:rFonts w:eastAsiaTheme="minorHAnsi"/>
    </w:rPr>
  </w:style>
  <w:style w:type="paragraph" w:customStyle="1" w:styleId="83FCBC86E7C14B3A8BEBD003920F7CDF1">
    <w:name w:val="83FCBC86E7C14B3A8BEBD003920F7CDF1"/>
    <w:rsid w:val="00957B27"/>
    <w:pPr>
      <w:spacing w:after="200" w:line="276" w:lineRule="auto"/>
    </w:pPr>
    <w:rPr>
      <w:rFonts w:eastAsiaTheme="minorHAnsi"/>
    </w:rPr>
  </w:style>
  <w:style w:type="paragraph" w:customStyle="1" w:styleId="46F9F0EB7ECC474296133806AF78B0991">
    <w:name w:val="46F9F0EB7ECC474296133806AF78B0991"/>
    <w:rsid w:val="00957B27"/>
    <w:pPr>
      <w:spacing w:after="200" w:line="276" w:lineRule="auto"/>
    </w:pPr>
    <w:rPr>
      <w:rFonts w:eastAsiaTheme="minorHAnsi"/>
    </w:rPr>
  </w:style>
  <w:style w:type="paragraph" w:customStyle="1" w:styleId="8124C2C284B34EFA952C6516411A21661">
    <w:name w:val="8124C2C284B34EFA952C6516411A21661"/>
    <w:rsid w:val="00957B27"/>
    <w:pPr>
      <w:spacing w:after="200" w:line="276" w:lineRule="auto"/>
    </w:pPr>
    <w:rPr>
      <w:rFonts w:eastAsiaTheme="minorHAnsi"/>
    </w:rPr>
  </w:style>
  <w:style w:type="paragraph" w:customStyle="1" w:styleId="89B026E8FE2340A6A5611A91ACA05DA61">
    <w:name w:val="89B026E8FE2340A6A5611A91ACA05DA61"/>
    <w:rsid w:val="00957B27"/>
    <w:pPr>
      <w:spacing w:after="200" w:line="276" w:lineRule="auto"/>
    </w:pPr>
    <w:rPr>
      <w:rFonts w:eastAsiaTheme="minorHAnsi"/>
    </w:rPr>
  </w:style>
  <w:style w:type="paragraph" w:customStyle="1" w:styleId="1EB5405FF2FC4CAAAD681C24E7CF4FBE">
    <w:name w:val="1EB5405FF2FC4CAAAD681C24E7CF4FBE"/>
    <w:rsid w:val="00957B27"/>
    <w:pPr>
      <w:spacing w:after="200" w:line="276" w:lineRule="auto"/>
    </w:pPr>
    <w:rPr>
      <w:rFonts w:eastAsiaTheme="minorHAnsi"/>
    </w:rPr>
  </w:style>
  <w:style w:type="paragraph" w:customStyle="1" w:styleId="C9ACA508DA544067AEB7FD09B9206FC8">
    <w:name w:val="C9ACA508DA544067AEB7FD09B9206FC8"/>
    <w:rsid w:val="00957B27"/>
    <w:pPr>
      <w:spacing w:after="200" w:line="276" w:lineRule="auto"/>
    </w:pPr>
    <w:rPr>
      <w:rFonts w:eastAsiaTheme="minorHAnsi"/>
    </w:rPr>
  </w:style>
  <w:style w:type="paragraph" w:customStyle="1" w:styleId="267CC8AC39C1403981C8B2BA3583FF54">
    <w:name w:val="267CC8AC39C1403981C8B2BA3583FF54"/>
    <w:rsid w:val="00957B27"/>
    <w:pPr>
      <w:spacing w:after="200" w:line="276" w:lineRule="auto"/>
    </w:pPr>
    <w:rPr>
      <w:rFonts w:eastAsiaTheme="minorHAnsi"/>
    </w:rPr>
  </w:style>
  <w:style w:type="paragraph" w:customStyle="1" w:styleId="518AD8E6D9DB475CA20304A9BBE11B1A">
    <w:name w:val="518AD8E6D9DB475CA20304A9BBE11B1A"/>
    <w:rsid w:val="00957B27"/>
    <w:pPr>
      <w:spacing w:after="200" w:line="276" w:lineRule="auto"/>
    </w:pPr>
    <w:rPr>
      <w:rFonts w:eastAsiaTheme="minorHAnsi"/>
    </w:rPr>
  </w:style>
  <w:style w:type="paragraph" w:customStyle="1" w:styleId="7E7C78EEB5E24487B066CAE75D2CDD58">
    <w:name w:val="7E7C78EEB5E24487B066CAE75D2CDD58"/>
    <w:rsid w:val="00957B27"/>
    <w:pPr>
      <w:spacing w:after="200" w:line="276" w:lineRule="auto"/>
    </w:pPr>
    <w:rPr>
      <w:rFonts w:eastAsiaTheme="minorHAnsi"/>
    </w:rPr>
  </w:style>
  <w:style w:type="paragraph" w:customStyle="1" w:styleId="5496FF2B5D5C4ACEB5E65CDEA8EF2CA7">
    <w:name w:val="5496FF2B5D5C4ACEB5E65CDEA8EF2CA7"/>
    <w:rsid w:val="00957B27"/>
    <w:pPr>
      <w:spacing w:after="200" w:line="276" w:lineRule="auto"/>
    </w:pPr>
    <w:rPr>
      <w:rFonts w:eastAsiaTheme="minorHAnsi"/>
    </w:rPr>
  </w:style>
  <w:style w:type="paragraph" w:customStyle="1" w:styleId="B84180DE18E547379D0362739589D9C1">
    <w:name w:val="B84180DE18E547379D0362739589D9C1"/>
    <w:rsid w:val="00957B27"/>
    <w:pPr>
      <w:spacing w:after="200" w:line="276" w:lineRule="auto"/>
    </w:pPr>
    <w:rPr>
      <w:rFonts w:eastAsiaTheme="minorHAnsi"/>
    </w:rPr>
  </w:style>
  <w:style w:type="paragraph" w:customStyle="1" w:styleId="150AC384AFB64C4BBC27DB31CF678284">
    <w:name w:val="150AC384AFB64C4BBC27DB31CF678284"/>
    <w:rsid w:val="00957B27"/>
    <w:pPr>
      <w:spacing w:after="200" w:line="276" w:lineRule="auto"/>
    </w:pPr>
    <w:rPr>
      <w:rFonts w:eastAsiaTheme="minorHAnsi"/>
    </w:rPr>
  </w:style>
  <w:style w:type="paragraph" w:customStyle="1" w:styleId="0030FF814AD44B05BBF30F837CD44C24">
    <w:name w:val="0030FF814AD44B05BBF30F837CD44C24"/>
    <w:rsid w:val="00957B27"/>
    <w:pPr>
      <w:spacing w:after="200" w:line="276" w:lineRule="auto"/>
    </w:pPr>
    <w:rPr>
      <w:rFonts w:eastAsiaTheme="minorHAnsi"/>
    </w:rPr>
  </w:style>
  <w:style w:type="paragraph" w:customStyle="1" w:styleId="B648396AAC0C4D45A54092DD63D0DD87">
    <w:name w:val="B648396AAC0C4D45A54092DD63D0DD87"/>
    <w:rsid w:val="00957B27"/>
    <w:pPr>
      <w:spacing w:after="200" w:line="276" w:lineRule="auto"/>
    </w:pPr>
    <w:rPr>
      <w:rFonts w:eastAsiaTheme="minorHAnsi"/>
    </w:rPr>
  </w:style>
  <w:style w:type="paragraph" w:customStyle="1" w:styleId="28E0102A4CF64BC5812FB217B03A82AC">
    <w:name w:val="28E0102A4CF64BC5812FB217B03A82AC"/>
    <w:rsid w:val="00957B27"/>
    <w:pPr>
      <w:spacing w:after="200" w:line="276" w:lineRule="auto"/>
    </w:pPr>
    <w:rPr>
      <w:rFonts w:eastAsiaTheme="minorHAnsi"/>
    </w:rPr>
  </w:style>
  <w:style w:type="paragraph" w:customStyle="1" w:styleId="F0FE2C4C829647C0B9EEA66F97ADD37A">
    <w:name w:val="F0FE2C4C829647C0B9EEA66F97ADD37A"/>
    <w:rsid w:val="00957B27"/>
    <w:pPr>
      <w:spacing w:after="200" w:line="276" w:lineRule="auto"/>
    </w:pPr>
    <w:rPr>
      <w:rFonts w:eastAsiaTheme="minorHAnsi"/>
    </w:rPr>
  </w:style>
  <w:style w:type="paragraph" w:customStyle="1" w:styleId="F1CBD47AEDB947D18CC8F95D71C16492">
    <w:name w:val="F1CBD47AEDB947D18CC8F95D71C16492"/>
    <w:rsid w:val="00957B27"/>
    <w:pPr>
      <w:spacing w:after="200" w:line="276" w:lineRule="auto"/>
    </w:pPr>
    <w:rPr>
      <w:rFonts w:eastAsiaTheme="minorHAnsi"/>
    </w:rPr>
  </w:style>
  <w:style w:type="paragraph" w:customStyle="1" w:styleId="A9D0255AE37F44769762CE305FF4F734">
    <w:name w:val="A9D0255AE37F44769762CE305FF4F734"/>
    <w:rsid w:val="00957B27"/>
    <w:pPr>
      <w:spacing w:after="200" w:line="276" w:lineRule="auto"/>
    </w:pPr>
    <w:rPr>
      <w:rFonts w:eastAsiaTheme="minorHAnsi"/>
    </w:rPr>
  </w:style>
  <w:style w:type="paragraph" w:customStyle="1" w:styleId="306EECCD48F34C23A015B7852AFE6C6E">
    <w:name w:val="306EECCD48F34C23A015B7852AFE6C6E"/>
    <w:rsid w:val="00957B27"/>
    <w:pPr>
      <w:spacing w:after="200" w:line="276" w:lineRule="auto"/>
    </w:pPr>
    <w:rPr>
      <w:rFonts w:eastAsiaTheme="minorHAnsi"/>
    </w:rPr>
  </w:style>
  <w:style w:type="paragraph" w:customStyle="1" w:styleId="CFB5A10A40DE4609BD1547DB316A3F5D">
    <w:name w:val="CFB5A10A40DE4609BD1547DB316A3F5D"/>
    <w:rsid w:val="00957B27"/>
    <w:pPr>
      <w:spacing w:after="200" w:line="276" w:lineRule="auto"/>
    </w:pPr>
    <w:rPr>
      <w:rFonts w:eastAsiaTheme="minorHAnsi"/>
    </w:rPr>
  </w:style>
  <w:style w:type="paragraph" w:customStyle="1" w:styleId="A9D1F722F36E44B0A14EB65F2DE961C1">
    <w:name w:val="A9D1F722F36E44B0A14EB65F2DE961C1"/>
    <w:rsid w:val="00957B27"/>
    <w:pPr>
      <w:spacing w:after="200" w:line="276" w:lineRule="auto"/>
    </w:pPr>
    <w:rPr>
      <w:rFonts w:eastAsiaTheme="minorHAnsi"/>
    </w:rPr>
  </w:style>
  <w:style w:type="paragraph" w:customStyle="1" w:styleId="FB477373266545F2BBEFF4741D7691F9">
    <w:name w:val="FB477373266545F2BBEFF4741D7691F9"/>
    <w:rsid w:val="00957B27"/>
    <w:pPr>
      <w:spacing w:after="200" w:line="276" w:lineRule="auto"/>
    </w:pPr>
    <w:rPr>
      <w:rFonts w:eastAsiaTheme="minorHAnsi"/>
    </w:rPr>
  </w:style>
  <w:style w:type="paragraph" w:customStyle="1" w:styleId="A24003F52E2449D6B3B5E40763356937">
    <w:name w:val="A24003F52E2449D6B3B5E40763356937"/>
    <w:rsid w:val="00957B27"/>
    <w:pPr>
      <w:spacing w:after="200" w:line="276" w:lineRule="auto"/>
    </w:pPr>
    <w:rPr>
      <w:rFonts w:eastAsiaTheme="minorHAnsi"/>
    </w:rPr>
  </w:style>
  <w:style w:type="paragraph" w:customStyle="1" w:styleId="F728AB03ABE6441CBE1A9EB701AFC7FA">
    <w:name w:val="F728AB03ABE6441CBE1A9EB701AFC7FA"/>
    <w:rsid w:val="00957B27"/>
    <w:pPr>
      <w:spacing w:after="200" w:line="276" w:lineRule="auto"/>
    </w:pPr>
    <w:rPr>
      <w:rFonts w:eastAsiaTheme="minorHAnsi"/>
    </w:rPr>
  </w:style>
  <w:style w:type="paragraph" w:customStyle="1" w:styleId="81E8EB40EC934107BAD030B1ACCD86BE">
    <w:name w:val="81E8EB40EC934107BAD030B1ACCD86BE"/>
    <w:rsid w:val="00957B27"/>
    <w:pPr>
      <w:spacing w:after="200" w:line="276" w:lineRule="auto"/>
    </w:pPr>
    <w:rPr>
      <w:rFonts w:eastAsiaTheme="minorHAnsi"/>
    </w:rPr>
  </w:style>
  <w:style w:type="paragraph" w:customStyle="1" w:styleId="B574BCC941D140FEB1E7F2BE5F698B70">
    <w:name w:val="B574BCC941D140FEB1E7F2BE5F698B70"/>
    <w:rsid w:val="00957B27"/>
    <w:pPr>
      <w:spacing w:after="200" w:line="276" w:lineRule="auto"/>
    </w:pPr>
    <w:rPr>
      <w:rFonts w:eastAsiaTheme="minorHAnsi"/>
    </w:rPr>
  </w:style>
  <w:style w:type="paragraph" w:customStyle="1" w:styleId="DA50F7F55F814E23BF48EB433A8DC8F7">
    <w:name w:val="DA50F7F55F814E23BF48EB433A8DC8F7"/>
    <w:rsid w:val="00957B27"/>
    <w:pPr>
      <w:spacing w:after="200" w:line="276" w:lineRule="auto"/>
    </w:pPr>
    <w:rPr>
      <w:rFonts w:eastAsiaTheme="minorHAnsi"/>
    </w:rPr>
  </w:style>
  <w:style w:type="paragraph" w:customStyle="1" w:styleId="EFD53EDD672F4C07AFEBF2B51DC68884">
    <w:name w:val="EFD53EDD672F4C07AFEBF2B51DC68884"/>
    <w:rsid w:val="00957B27"/>
    <w:pPr>
      <w:spacing w:after="200" w:line="276" w:lineRule="auto"/>
    </w:pPr>
    <w:rPr>
      <w:rFonts w:eastAsiaTheme="minorHAnsi"/>
    </w:rPr>
  </w:style>
  <w:style w:type="paragraph" w:customStyle="1" w:styleId="547A699D6916410C859691F905A90CE8">
    <w:name w:val="547A699D6916410C859691F905A90CE8"/>
    <w:rsid w:val="00957B27"/>
    <w:pPr>
      <w:spacing w:after="200" w:line="276" w:lineRule="auto"/>
    </w:pPr>
    <w:rPr>
      <w:rFonts w:eastAsiaTheme="minorHAnsi"/>
    </w:rPr>
  </w:style>
  <w:style w:type="paragraph" w:customStyle="1" w:styleId="6A3587D2C3444B6FA24318B756C5C2B0">
    <w:name w:val="6A3587D2C3444B6FA24318B756C5C2B0"/>
    <w:rsid w:val="00957B27"/>
    <w:pPr>
      <w:spacing w:after="200" w:line="276" w:lineRule="auto"/>
    </w:pPr>
    <w:rPr>
      <w:rFonts w:eastAsiaTheme="minorHAnsi"/>
    </w:rPr>
  </w:style>
  <w:style w:type="paragraph" w:customStyle="1" w:styleId="F3339EC3F31248C08B1F29A3EA347961">
    <w:name w:val="F3339EC3F31248C08B1F29A3EA347961"/>
    <w:rsid w:val="00957B27"/>
    <w:pPr>
      <w:spacing w:after="200" w:line="276" w:lineRule="auto"/>
    </w:pPr>
    <w:rPr>
      <w:rFonts w:eastAsiaTheme="minorHAnsi"/>
    </w:rPr>
  </w:style>
  <w:style w:type="paragraph" w:customStyle="1" w:styleId="A3B1747E677D4227A488D8CE1ECFFFDC1">
    <w:name w:val="A3B1747E677D4227A488D8CE1ECFFFDC1"/>
    <w:rsid w:val="00957B27"/>
    <w:pPr>
      <w:spacing w:after="200" w:line="276" w:lineRule="auto"/>
    </w:pPr>
    <w:rPr>
      <w:rFonts w:eastAsiaTheme="minorHAnsi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63CC0DD-C865-49BC-B9E6-FD9355842D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DPH Intern-Volunteer Application 12.4.15.dotx</Template>
  <TotalTime>4</TotalTime>
  <Pages>2</Pages>
  <Words>800</Words>
  <Characters>4561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5351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Maribeth Wooten</dc:creator>
  <cp:lastModifiedBy>DPHIT</cp:lastModifiedBy>
  <cp:revision>4</cp:revision>
  <dcterms:created xsi:type="dcterms:W3CDTF">2016-03-02T16:51:00Z</dcterms:created>
  <dcterms:modified xsi:type="dcterms:W3CDTF">2016-03-02T16:54:00Z</dcterms:modified>
</cp:coreProperties>
</file>